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267" w:rsidRDefault="007E3267" w:rsidP="007E3267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9B6BF2" wp14:editId="3188F470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67" w:rsidRPr="009857DB" w:rsidRDefault="007E3267" w:rsidP="007E326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7E3267" w:rsidRPr="009857DB" w:rsidRDefault="007E3267" w:rsidP="007E326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7E3267" w:rsidRDefault="007E3267" w:rsidP="007E3267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7E3267" w:rsidRPr="008A654B" w:rsidRDefault="007E3267" w:rsidP="007E326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3267" w:rsidRPr="008A654B" w:rsidRDefault="007E3267" w:rsidP="007E3267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7E3267" w:rsidRPr="008A654B" w:rsidRDefault="007E3267" w:rsidP="007E326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июня 2026 года №193</w:t>
      </w:r>
    </w:p>
    <w:p w:rsidR="007E3267" w:rsidRPr="008A654B" w:rsidRDefault="007E3267" w:rsidP="007E326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7E3267" w:rsidRDefault="007E3267" w:rsidP="001D6259">
      <w:pPr>
        <w:pStyle w:val="a5"/>
        <w:ind w:right="4251"/>
        <w:rPr>
          <w:rFonts w:ascii="Times New Roman" w:hAnsi="Times New Roman"/>
          <w:sz w:val="28"/>
          <w:szCs w:val="28"/>
        </w:rPr>
      </w:pPr>
    </w:p>
    <w:p w:rsidR="00F37365" w:rsidRDefault="00F37365" w:rsidP="00E91FB3">
      <w:pPr>
        <w:pStyle w:val="a5"/>
        <w:ind w:right="39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муниципальной программы «Благоустройство территории Питерского муниципального образования Питерского муниципального района Саратовской области </w:t>
      </w:r>
      <w:r w:rsidR="00586746">
        <w:rPr>
          <w:rFonts w:ascii="Times New Roman" w:hAnsi="Times New Roman"/>
          <w:sz w:val="28"/>
          <w:szCs w:val="28"/>
        </w:rPr>
        <w:t>на период до 2028</w:t>
      </w:r>
      <w:r>
        <w:rPr>
          <w:rFonts w:ascii="Times New Roman" w:hAnsi="Times New Roman"/>
          <w:sz w:val="28"/>
          <w:szCs w:val="28"/>
        </w:rPr>
        <w:t xml:space="preserve"> года»</w:t>
      </w:r>
    </w:p>
    <w:p w:rsidR="00F37365" w:rsidRDefault="00F37365" w:rsidP="00F3736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F37365" w:rsidRPr="00385E36" w:rsidRDefault="00F37365" w:rsidP="00F3736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85E3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5E3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5E36">
        <w:rPr>
          <w:rFonts w:ascii="Times New Roman" w:hAnsi="Times New Roman"/>
          <w:sz w:val="28"/>
          <w:szCs w:val="28"/>
        </w:rPr>
        <w:t xml:space="preserve">Федеральным Законом Российской Федерации от </w:t>
      </w:r>
      <w:r w:rsidR="007E3267">
        <w:rPr>
          <w:rFonts w:ascii="Times New Roman" w:hAnsi="Times New Roman"/>
          <w:sz w:val="28"/>
          <w:szCs w:val="28"/>
        </w:rPr>
        <w:br/>
        <w:t>0</w:t>
      </w:r>
      <w:r w:rsidRPr="00385E36">
        <w:rPr>
          <w:rFonts w:ascii="Times New Roman" w:hAnsi="Times New Roman"/>
          <w:sz w:val="28"/>
          <w:szCs w:val="28"/>
        </w:rPr>
        <w:t>6 октября 2003 года №131-ФЗ «Об общих принципах организации местного самоуправления в Рос</w:t>
      </w:r>
      <w:r>
        <w:rPr>
          <w:rFonts w:ascii="Times New Roman" w:hAnsi="Times New Roman"/>
          <w:sz w:val="28"/>
          <w:szCs w:val="28"/>
        </w:rPr>
        <w:t xml:space="preserve">сийской Федерации», </w:t>
      </w:r>
      <w:r w:rsidRPr="003578CB">
        <w:rPr>
          <w:rFonts w:ascii="Times New Roman" w:hAnsi="Times New Roman"/>
          <w:sz w:val="28"/>
          <w:szCs w:val="28"/>
        </w:rPr>
        <w:t>решением Собрания депутатов Питерского муниципального района Саратовской области</w:t>
      </w:r>
      <w:r w:rsidR="007E3267">
        <w:rPr>
          <w:rFonts w:ascii="Times New Roman" w:hAnsi="Times New Roman"/>
          <w:sz w:val="28"/>
          <w:szCs w:val="28"/>
        </w:rPr>
        <w:t xml:space="preserve"> от </w:t>
      </w:r>
      <w:r w:rsidR="00586746"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>декабр</w:t>
      </w:r>
      <w:r w:rsidR="000D21C4">
        <w:rPr>
          <w:rFonts w:ascii="Times New Roman" w:hAnsi="Times New Roman"/>
          <w:sz w:val="28"/>
          <w:szCs w:val="28"/>
        </w:rPr>
        <w:t xml:space="preserve">я </w:t>
      </w:r>
      <w:r w:rsidR="007E3267">
        <w:rPr>
          <w:rFonts w:ascii="Times New Roman" w:hAnsi="Times New Roman"/>
          <w:sz w:val="28"/>
          <w:szCs w:val="28"/>
        </w:rPr>
        <w:br/>
      </w:r>
      <w:r w:rsidR="000D21C4">
        <w:rPr>
          <w:rFonts w:ascii="Times New Roman" w:hAnsi="Times New Roman"/>
          <w:sz w:val="28"/>
          <w:szCs w:val="28"/>
        </w:rPr>
        <w:t xml:space="preserve">2025 года № </w:t>
      </w:r>
      <w:r w:rsidR="00586746">
        <w:rPr>
          <w:rFonts w:ascii="Times New Roman" w:hAnsi="Times New Roman"/>
          <w:sz w:val="28"/>
          <w:szCs w:val="28"/>
        </w:rPr>
        <w:t>25-1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78CB">
        <w:rPr>
          <w:rFonts w:ascii="Times New Roman" w:hAnsi="Times New Roman"/>
          <w:sz w:val="28"/>
          <w:szCs w:val="28"/>
        </w:rPr>
        <w:t>«О бюджете Питерского муниципального ра</w:t>
      </w:r>
      <w:r w:rsidR="000D21C4">
        <w:rPr>
          <w:rFonts w:ascii="Times New Roman" w:hAnsi="Times New Roman"/>
          <w:sz w:val="28"/>
          <w:szCs w:val="28"/>
        </w:rPr>
        <w:t>йона Саратовской области на 2026 год и на плановый период 2027 и 2028</w:t>
      </w:r>
      <w:r w:rsidRPr="003578CB">
        <w:rPr>
          <w:rFonts w:ascii="Times New Roman" w:hAnsi="Times New Roman"/>
          <w:sz w:val="28"/>
          <w:szCs w:val="28"/>
        </w:rPr>
        <w:t xml:space="preserve"> годов»</w:t>
      </w:r>
      <w:r>
        <w:rPr>
          <w:rFonts w:ascii="Times New Roman" w:hAnsi="Times New Roman"/>
          <w:sz w:val="28"/>
          <w:szCs w:val="28"/>
        </w:rPr>
        <w:t>, руководствуясь Уставом</w:t>
      </w:r>
      <w:r w:rsidRPr="00385E36">
        <w:rPr>
          <w:rFonts w:ascii="Times New Roman" w:hAnsi="Times New Roman"/>
          <w:sz w:val="28"/>
          <w:szCs w:val="28"/>
        </w:rPr>
        <w:t xml:space="preserve"> Питерского муниципального района, администрация муниципального района</w:t>
      </w:r>
    </w:p>
    <w:p w:rsidR="00F37365" w:rsidRDefault="00F37365" w:rsidP="00F3736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85E36">
        <w:rPr>
          <w:rFonts w:ascii="Times New Roman" w:hAnsi="Times New Roman"/>
          <w:sz w:val="28"/>
          <w:szCs w:val="28"/>
        </w:rPr>
        <w:t>ПОСТАНОВЛЯЕТ:</w:t>
      </w:r>
    </w:p>
    <w:p w:rsidR="00F37365" w:rsidRDefault="00F37365" w:rsidP="00F3736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муниципальную программу «Благоустройство территории Питерского муниципального образования Питерского муниципального ра</w:t>
      </w:r>
      <w:r w:rsidR="000D21C4">
        <w:rPr>
          <w:rFonts w:ascii="Times New Roman" w:hAnsi="Times New Roman"/>
          <w:sz w:val="28"/>
          <w:szCs w:val="28"/>
        </w:rPr>
        <w:t xml:space="preserve">йона Саратовской области </w:t>
      </w:r>
      <w:r w:rsidR="00586746">
        <w:rPr>
          <w:rFonts w:ascii="Times New Roman" w:hAnsi="Times New Roman"/>
          <w:sz w:val="28"/>
          <w:szCs w:val="28"/>
        </w:rPr>
        <w:t xml:space="preserve">на период </w:t>
      </w:r>
      <w:r w:rsidR="000D21C4">
        <w:rPr>
          <w:rFonts w:ascii="Times New Roman" w:hAnsi="Times New Roman"/>
          <w:sz w:val="28"/>
          <w:szCs w:val="28"/>
        </w:rPr>
        <w:t>до 2028</w:t>
      </w:r>
      <w:r>
        <w:rPr>
          <w:rFonts w:ascii="Times New Roman" w:hAnsi="Times New Roman"/>
          <w:sz w:val="28"/>
          <w:szCs w:val="28"/>
        </w:rPr>
        <w:t xml:space="preserve"> года» согласно приложению.</w:t>
      </w:r>
    </w:p>
    <w:p w:rsidR="00F37365" w:rsidRDefault="00F37365" w:rsidP="00F3736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</w:t>
      </w:r>
      <w:r w:rsidR="003D272D">
        <w:rPr>
          <w:rFonts w:ascii="Times New Roman" w:hAnsi="Times New Roman"/>
          <w:sz w:val="28"/>
          <w:szCs w:val="28"/>
        </w:rPr>
        <w:t>ть утратившим силу постановление</w:t>
      </w:r>
      <w:r>
        <w:rPr>
          <w:rFonts w:ascii="Times New Roman" w:hAnsi="Times New Roman"/>
          <w:sz w:val="28"/>
          <w:szCs w:val="28"/>
        </w:rPr>
        <w:t xml:space="preserve"> администрации Питерского муниципального района:</w:t>
      </w:r>
    </w:p>
    <w:p w:rsidR="00F37365" w:rsidRDefault="00F37365" w:rsidP="00F3736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1</w:t>
      </w:r>
      <w:r w:rsidR="003D272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3D272D">
        <w:rPr>
          <w:rFonts w:ascii="Times New Roman" w:hAnsi="Times New Roman"/>
          <w:sz w:val="28"/>
          <w:szCs w:val="28"/>
        </w:rPr>
        <w:t>марта 2023 года №98</w:t>
      </w:r>
      <w:r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«Благоустройство территории Питерского м</w:t>
      </w:r>
      <w:r w:rsidR="003D272D">
        <w:rPr>
          <w:rFonts w:ascii="Times New Roman" w:hAnsi="Times New Roman"/>
          <w:sz w:val="28"/>
          <w:szCs w:val="28"/>
        </w:rPr>
        <w:t xml:space="preserve">униципального образования до </w:t>
      </w:r>
      <w:r w:rsidR="007E3267">
        <w:rPr>
          <w:rFonts w:ascii="Times New Roman" w:hAnsi="Times New Roman"/>
          <w:sz w:val="28"/>
          <w:szCs w:val="28"/>
        </w:rPr>
        <w:br/>
      </w:r>
      <w:r w:rsidR="003D272D">
        <w:rPr>
          <w:rFonts w:ascii="Times New Roman" w:hAnsi="Times New Roman"/>
          <w:sz w:val="28"/>
          <w:szCs w:val="28"/>
        </w:rPr>
        <w:t>2025 года».</w:t>
      </w:r>
    </w:p>
    <w:p w:rsidR="007E3267" w:rsidRDefault="00C42EFD" w:rsidP="007E3267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52C85">
        <w:rPr>
          <w:rFonts w:ascii="Times New Roman" w:hAnsi="Times New Roman"/>
          <w:sz w:val="28"/>
          <w:szCs w:val="28"/>
        </w:rPr>
        <w:t xml:space="preserve">. </w:t>
      </w:r>
      <w:r w:rsidR="00E52C85" w:rsidRPr="00CF2B22">
        <w:rPr>
          <w:rFonts w:ascii="Times New Roman" w:hAnsi="Times New Roman"/>
          <w:sz w:val="28"/>
          <w:szCs w:val="28"/>
        </w:rPr>
        <w:t>Настоящее постановление вступает в силу со дня официального опубликования, подлежит размещению на официальном сайте администрации Питерского муниципального района в информационно</w:t>
      </w:r>
      <w:r w:rsidR="007E3267">
        <w:rPr>
          <w:rFonts w:ascii="Times New Roman" w:hAnsi="Times New Roman"/>
          <w:sz w:val="28"/>
          <w:szCs w:val="28"/>
        </w:rPr>
        <w:t xml:space="preserve"> </w:t>
      </w:r>
      <w:r w:rsidR="00E52C85" w:rsidRPr="00CF2B22">
        <w:rPr>
          <w:rFonts w:ascii="Times New Roman" w:hAnsi="Times New Roman"/>
          <w:sz w:val="28"/>
          <w:szCs w:val="28"/>
        </w:rPr>
        <w:t>-</w:t>
      </w:r>
      <w:r w:rsidR="007E3267">
        <w:rPr>
          <w:rFonts w:ascii="Times New Roman" w:hAnsi="Times New Roman"/>
          <w:sz w:val="28"/>
          <w:szCs w:val="28"/>
        </w:rPr>
        <w:t xml:space="preserve"> </w:t>
      </w:r>
      <w:r w:rsidR="00E52C85" w:rsidRPr="00CF2B22">
        <w:rPr>
          <w:rFonts w:ascii="Times New Roman" w:hAnsi="Times New Roman"/>
          <w:sz w:val="28"/>
          <w:szCs w:val="28"/>
        </w:rPr>
        <w:t xml:space="preserve">телекоммуникационной сети «Интернет» по адресу: </w:t>
      </w:r>
      <w:r w:rsidR="00E52C85" w:rsidRPr="00510076">
        <w:rPr>
          <w:rFonts w:ascii="Times New Roman" w:hAnsi="Times New Roman"/>
          <w:sz w:val="28"/>
          <w:szCs w:val="28"/>
          <w:lang w:val="en-US"/>
        </w:rPr>
        <w:t>http</w:t>
      </w:r>
      <w:r w:rsidR="00E52C85" w:rsidRPr="00510076">
        <w:rPr>
          <w:rFonts w:ascii="Times New Roman" w:hAnsi="Times New Roman"/>
          <w:sz w:val="28"/>
          <w:szCs w:val="28"/>
        </w:rPr>
        <w:t>://</w:t>
      </w:r>
      <w:proofErr w:type="spellStart"/>
      <w:r w:rsidR="00E52C85" w:rsidRPr="00510076">
        <w:rPr>
          <w:rFonts w:ascii="Times New Roman" w:hAnsi="Times New Roman"/>
          <w:sz w:val="28"/>
          <w:szCs w:val="28"/>
          <w:lang w:val="en-US"/>
        </w:rPr>
        <w:t>piterka</w:t>
      </w:r>
      <w:proofErr w:type="spellEnd"/>
      <w:r w:rsidR="00E52C85" w:rsidRPr="00510076">
        <w:rPr>
          <w:rFonts w:ascii="Times New Roman" w:hAnsi="Times New Roman"/>
          <w:sz w:val="28"/>
          <w:szCs w:val="28"/>
        </w:rPr>
        <w:t>.</w:t>
      </w:r>
      <w:proofErr w:type="spellStart"/>
      <w:r w:rsidR="00E52C85" w:rsidRPr="00510076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E52C85" w:rsidRPr="00510076">
        <w:rPr>
          <w:rFonts w:ascii="Times New Roman" w:hAnsi="Times New Roman"/>
          <w:sz w:val="28"/>
          <w:szCs w:val="28"/>
        </w:rPr>
        <w:t>.</w:t>
      </w:r>
      <w:proofErr w:type="spellStart"/>
      <w:r w:rsidR="00E52C85" w:rsidRPr="0051007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10676D">
        <w:rPr>
          <w:rFonts w:ascii="Times New Roman" w:hAnsi="Times New Roman"/>
          <w:sz w:val="28"/>
          <w:szCs w:val="28"/>
        </w:rPr>
        <w:t>/</w:t>
      </w:r>
      <w:r w:rsidR="00E52C85">
        <w:rPr>
          <w:rFonts w:ascii="Times New Roman" w:hAnsi="Times New Roman"/>
          <w:sz w:val="28"/>
          <w:szCs w:val="28"/>
        </w:rPr>
        <w:t xml:space="preserve"> </w:t>
      </w:r>
      <w:r w:rsidR="00E52C85" w:rsidRPr="00510076">
        <w:rPr>
          <w:rFonts w:ascii="Times New Roman" w:hAnsi="Times New Roman"/>
          <w:color w:val="000000" w:themeColor="text1"/>
          <w:sz w:val="28"/>
          <w:szCs w:val="28"/>
        </w:rPr>
        <w:t xml:space="preserve">и распространяется на правоотношения, возникшие с </w:t>
      </w:r>
      <w:r w:rsidR="007E3267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E52C85" w:rsidRPr="00510076">
        <w:rPr>
          <w:rFonts w:ascii="Times New Roman" w:hAnsi="Times New Roman"/>
          <w:color w:val="000000" w:themeColor="text1"/>
          <w:sz w:val="28"/>
          <w:szCs w:val="28"/>
        </w:rPr>
        <w:t>1 января 20</w:t>
      </w:r>
      <w:r w:rsidR="00E52C85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="00E52C85" w:rsidRPr="00510076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:rsidR="00F37365" w:rsidRDefault="00C42EFD" w:rsidP="007E326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37365" w:rsidRPr="00385E36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администрации Питерского </w:t>
      </w:r>
      <w:r w:rsidR="00F37365">
        <w:rPr>
          <w:rFonts w:ascii="Times New Roman" w:hAnsi="Times New Roman"/>
          <w:sz w:val="28"/>
          <w:szCs w:val="28"/>
        </w:rPr>
        <w:t>муниципального района</w:t>
      </w:r>
      <w:r w:rsidR="00F37365" w:rsidRPr="00385E36">
        <w:rPr>
          <w:rFonts w:ascii="Times New Roman" w:hAnsi="Times New Roman"/>
          <w:sz w:val="28"/>
          <w:szCs w:val="28"/>
        </w:rPr>
        <w:t>.</w:t>
      </w:r>
    </w:p>
    <w:p w:rsidR="005865CC" w:rsidRDefault="005865CC" w:rsidP="007E3267">
      <w:pPr>
        <w:spacing w:line="240" w:lineRule="auto"/>
        <w:ind w:firstLine="708"/>
        <w:contextualSpacing/>
        <w:jc w:val="both"/>
      </w:pPr>
    </w:p>
    <w:p w:rsidR="00F37365" w:rsidRDefault="00F37365" w:rsidP="00F37365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муниципального района                        </w:t>
      </w:r>
      <w:r w:rsidR="0062405B">
        <w:rPr>
          <w:rFonts w:ascii="Times New Roman CYR" w:hAnsi="Times New Roman CYR" w:cs="Times New Roman CYR"/>
          <w:sz w:val="28"/>
          <w:szCs w:val="28"/>
        </w:rPr>
        <w:t xml:space="preserve">                      </w:t>
      </w:r>
      <w:bookmarkStart w:id="0" w:name="_GoBack"/>
      <w:bookmarkEnd w:id="0"/>
      <w:r w:rsidR="007E3267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Д.Н.</w:t>
      </w:r>
      <w:r w:rsidR="007E3267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Живайкин</w:t>
      </w:r>
      <w:proofErr w:type="spellEnd"/>
    </w:p>
    <w:p w:rsidR="001D6259" w:rsidRDefault="001D6259" w:rsidP="007E4498">
      <w:pPr>
        <w:pStyle w:val="a5"/>
        <w:ind w:left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D32C97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D32C97">
        <w:rPr>
          <w:rFonts w:ascii="Times New Roman" w:hAnsi="Times New Roman"/>
          <w:sz w:val="28"/>
          <w:szCs w:val="28"/>
        </w:rPr>
        <w:t>района</w:t>
      </w:r>
      <w:r w:rsidR="00A16D24">
        <w:rPr>
          <w:rFonts w:ascii="Times New Roman" w:hAnsi="Times New Roman"/>
          <w:sz w:val="28"/>
          <w:szCs w:val="28"/>
        </w:rPr>
        <w:t xml:space="preserve"> от </w:t>
      </w:r>
      <w:r w:rsidR="007E3267">
        <w:rPr>
          <w:rFonts w:ascii="Times New Roman" w:hAnsi="Times New Roman"/>
          <w:sz w:val="28"/>
          <w:szCs w:val="28"/>
        </w:rPr>
        <w:t>01 июня 2026 года</w:t>
      </w:r>
      <w:r>
        <w:rPr>
          <w:rFonts w:ascii="Times New Roman" w:hAnsi="Times New Roman"/>
          <w:sz w:val="28"/>
          <w:szCs w:val="28"/>
        </w:rPr>
        <w:t xml:space="preserve"> №</w:t>
      </w:r>
      <w:r w:rsidR="007E3267">
        <w:rPr>
          <w:rFonts w:ascii="Times New Roman" w:hAnsi="Times New Roman"/>
          <w:sz w:val="28"/>
          <w:szCs w:val="28"/>
        </w:rPr>
        <w:t>193</w:t>
      </w:r>
    </w:p>
    <w:p w:rsidR="00314511" w:rsidRPr="00D32C97" w:rsidRDefault="00314511" w:rsidP="00314511">
      <w:pPr>
        <w:pStyle w:val="a5"/>
        <w:ind w:left="4820"/>
        <w:rPr>
          <w:rFonts w:ascii="Times New Roman" w:hAnsi="Times New Roman"/>
          <w:sz w:val="28"/>
          <w:szCs w:val="28"/>
        </w:rPr>
      </w:pPr>
    </w:p>
    <w:p w:rsidR="00616B9E" w:rsidRDefault="00314511" w:rsidP="0031451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bookmarkStart w:id="1" w:name="bookmark0"/>
      <w:r w:rsidRPr="00D32C97">
        <w:rPr>
          <w:rFonts w:ascii="Times New Roman" w:hAnsi="Times New Roman"/>
          <w:b/>
          <w:sz w:val="28"/>
          <w:szCs w:val="28"/>
        </w:rPr>
        <w:t xml:space="preserve">МУНИЦИПАЛЬНАЯ ПРОГРАММА </w:t>
      </w:r>
      <w:bookmarkStart w:id="2" w:name="bookmark1"/>
      <w:bookmarkEnd w:id="1"/>
    </w:p>
    <w:p w:rsidR="004A128E" w:rsidRDefault="00314511" w:rsidP="00314511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D32C97">
        <w:rPr>
          <w:rFonts w:ascii="Times New Roman" w:hAnsi="Times New Roman"/>
          <w:sz w:val="28"/>
          <w:szCs w:val="28"/>
        </w:rPr>
        <w:t xml:space="preserve">«Благоустройство территории Питерского муниципального образования </w:t>
      </w:r>
    </w:p>
    <w:p w:rsidR="00314511" w:rsidRDefault="001F39E7" w:rsidP="00314511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Питерского муниципального района Саратовской области </w:t>
      </w:r>
      <w:bookmarkStart w:id="3" w:name="bookmark2"/>
      <w:bookmarkEnd w:id="2"/>
      <w:r w:rsidR="007E3267">
        <w:rPr>
          <w:rFonts w:ascii="Times New Roman" w:hAnsi="Times New Roman"/>
          <w:sz w:val="28"/>
          <w:szCs w:val="28"/>
        </w:rPr>
        <w:br/>
      </w:r>
      <w:r w:rsidR="003D272D">
        <w:rPr>
          <w:rFonts w:ascii="Times New Roman" w:hAnsi="Times New Roman"/>
          <w:sz w:val="28"/>
          <w:szCs w:val="28"/>
        </w:rPr>
        <w:t xml:space="preserve">на период </w:t>
      </w:r>
      <w:r w:rsidR="00616B9E">
        <w:rPr>
          <w:rFonts w:ascii="Times New Roman" w:hAnsi="Times New Roman"/>
          <w:sz w:val="28"/>
          <w:szCs w:val="28"/>
        </w:rPr>
        <w:t xml:space="preserve">до </w:t>
      </w:r>
      <w:r w:rsidR="00322832">
        <w:rPr>
          <w:rFonts w:ascii="Times New Roman" w:hAnsi="Times New Roman"/>
          <w:sz w:val="28"/>
          <w:szCs w:val="28"/>
        </w:rPr>
        <w:t>202</w:t>
      </w:r>
      <w:r w:rsidR="00A16D24">
        <w:rPr>
          <w:rFonts w:ascii="Times New Roman" w:hAnsi="Times New Roman"/>
          <w:sz w:val="28"/>
          <w:szCs w:val="28"/>
        </w:rPr>
        <w:t>8</w:t>
      </w:r>
      <w:r w:rsidR="00616B9E">
        <w:rPr>
          <w:rFonts w:ascii="Times New Roman" w:hAnsi="Times New Roman"/>
          <w:sz w:val="28"/>
          <w:szCs w:val="28"/>
        </w:rPr>
        <w:t xml:space="preserve"> года</w:t>
      </w:r>
      <w:r w:rsidR="00314511" w:rsidRPr="00D32C97">
        <w:rPr>
          <w:rFonts w:ascii="Times New Roman" w:hAnsi="Times New Roman"/>
          <w:sz w:val="28"/>
          <w:szCs w:val="28"/>
        </w:rPr>
        <w:t>»</w:t>
      </w:r>
      <w:bookmarkEnd w:id="3"/>
    </w:p>
    <w:p w:rsidR="002E0DEC" w:rsidRDefault="002E0DEC" w:rsidP="0031451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14511" w:rsidRDefault="00314511" w:rsidP="0031451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32C97">
        <w:rPr>
          <w:rFonts w:ascii="Times New Roman" w:hAnsi="Times New Roman"/>
          <w:b/>
          <w:sz w:val="28"/>
          <w:szCs w:val="28"/>
        </w:rPr>
        <w:t>ПАСПОРТ ПРОГРАММЫ</w:t>
      </w:r>
    </w:p>
    <w:tbl>
      <w:tblPr>
        <w:tblW w:w="98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7"/>
        <w:gridCol w:w="7033"/>
        <w:gridCol w:w="15"/>
      </w:tblGrid>
      <w:tr w:rsidR="00314511" w:rsidRPr="00205EEA" w:rsidTr="00F908E9">
        <w:trPr>
          <w:trHeight w:val="98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93" w:right="2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A16D24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 xml:space="preserve">«Благоустройство территории Питерского муниципального образования </w:t>
            </w:r>
            <w:r w:rsidR="001F39E7">
              <w:rPr>
                <w:rFonts w:ascii="Times New Roman" w:hAnsi="Times New Roman"/>
                <w:sz w:val="28"/>
                <w:szCs w:val="28"/>
              </w:rPr>
              <w:t xml:space="preserve">Питерского муниципального района Саратовской области </w:t>
            </w:r>
            <w:r w:rsidR="003D272D">
              <w:rPr>
                <w:rFonts w:ascii="Times New Roman" w:hAnsi="Times New Roman"/>
                <w:sz w:val="28"/>
                <w:szCs w:val="28"/>
              </w:rPr>
              <w:t xml:space="preserve">на период </w:t>
            </w:r>
            <w:r w:rsidR="00616B9E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990E09">
              <w:rPr>
                <w:rFonts w:ascii="Times New Roman" w:hAnsi="Times New Roman"/>
                <w:sz w:val="28"/>
                <w:szCs w:val="28"/>
              </w:rPr>
              <w:t>202</w:t>
            </w:r>
            <w:r w:rsidR="00A16D24">
              <w:rPr>
                <w:rFonts w:ascii="Times New Roman" w:hAnsi="Times New Roman"/>
                <w:sz w:val="28"/>
                <w:szCs w:val="28"/>
              </w:rPr>
              <w:t>8</w:t>
            </w:r>
            <w:r w:rsidR="00616B9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»</w:t>
            </w:r>
            <w:r w:rsidRPr="00205EEA">
              <w:rPr>
                <w:rStyle w:val="2105pt"/>
                <w:rFonts w:eastAsia="Calibri"/>
                <w:sz w:val="28"/>
                <w:szCs w:val="28"/>
              </w:rPr>
              <w:t xml:space="preserve"> (далее - Программа)</w:t>
            </w:r>
          </w:p>
        </w:tc>
      </w:tr>
      <w:tr w:rsidR="00314511" w:rsidRPr="00205EEA" w:rsidTr="00F908E9">
        <w:trPr>
          <w:trHeight w:val="83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93" w:right="2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7E3267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>Гражданский кодекс Российской Федерации, Бюджетный кодекс Российской 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едерации, Федеральный закон от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октября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2003</w:t>
            </w:r>
            <w:r w:rsidR="00D76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131-ФЗ «Об общих принципах организации местного самоуправления в Российской Федерации»</w:t>
            </w:r>
          </w:p>
        </w:tc>
      </w:tr>
      <w:tr w:rsidR="00314511" w:rsidRPr="00205EEA" w:rsidTr="00F908E9">
        <w:trPr>
          <w:trHeight w:val="518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93" w:right="2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7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 xml:space="preserve">Администрация Питерского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района Саратовской области</w:t>
            </w:r>
          </w:p>
        </w:tc>
      </w:tr>
      <w:tr w:rsidR="00314511" w:rsidRPr="00205EEA" w:rsidTr="00F908E9">
        <w:trPr>
          <w:trHeight w:val="518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93" w:right="2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7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FC02FC" w:rsidP="00F908E9">
            <w:pPr>
              <w:pStyle w:val="a5"/>
              <w:ind w:left="197" w:right="9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делам архитектуры и капитального строительства а</w:t>
            </w:r>
            <w:r w:rsidR="00616B9E">
              <w:rPr>
                <w:rFonts w:ascii="Times New Roman" w:hAnsi="Times New Roman"/>
                <w:sz w:val="28"/>
                <w:szCs w:val="28"/>
              </w:rPr>
              <w:t>дминистрации</w:t>
            </w:r>
            <w:r w:rsidR="00314511" w:rsidRPr="00205EEA">
              <w:rPr>
                <w:rFonts w:ascii="Times New Roman" w:hAnsi="Times New Roman"/>
                <w:sz w:val="28"/>
                <w:szCs w:val="28"/>
              </w:rPr>
              <w:t xml:space="preserve"> Питерского муниципального района Саратовской области</w:t>
            </w:r>
          </w:p>
        </w:tc>
      </w:tr>
      <w:tr w:rsidR="00314511" w:rsidRPr="00205EEA" w:rsidTr="009D5AC3">
        <w:trPr>
          <w:trHeight w:val="27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93" w:right="2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>Основные цели Программы</w:t>
            </w:r>
          </w:p>
        </w:tc>
        <w:tc>
          <w:tcPr>
            <w:tcW w:w="7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совершенствование системы комплексного благоустройства территории муниципального образования;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повышение уровня внешнего благоустройства и санитарного содержания территории муниципального образования;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совершенствование эстетического вида муниципального образования, создание гармоничной архитектурно-ландшафтной среды;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контроль и обеспечение надлежащего технического состояния объектов наружного уличного освещения для бесперебойного освещения улиц муниципального образования;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развитие и поддержка инициатив жителей муниципального образования по благоустройству и санитарной очистке придомовых территорий;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повышение общего уровня благоустройства поселения</w:t>
            </w:r>
          </w:p>
        </w:tc>
      </w:tr>
      <w:tr w:rsidR="00314511" w:rsidRPr="00205EEA" w:rsidTr="00F908E9">
        <w:trPr>
          <w:trHeight w:val="415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93" w:right="2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организация взаимодействия между предприятиями, организациями и учреждениями при решении вопросов благоустройства территории поселения;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приведение в качественное состояние элементов благоустройства;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привлечение жителей к участию в решении проблем благоустройства;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оздоровление санитарной экологи</w:t>
            </w:r>
            <w:r w:rsidR="00CF5AC8">
              <w:rPr>
                <w:rFonts w:ascii="Times New Roman" w:hAnsi="Times New Roman"/>
                <w:sz w:val="28"/>
                <w:szCs w:val="28"/>
              </w:rPr>
              <w:t>ческой обстановки в поселении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</w:t>
            </w:r>
          </w:p>
        </w:tc>
      </w:tr>
      <w:tr w:rsidR="00314511" w:rsidRPr="00205EEA" w:rsidTr="00F908E9">
        <w:trPr>
          <w:trHeight w:val="538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93" w:right="2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A16D24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2026-2028</w:t>
            </w:r>
            <w:r w:rsidR="00314511" w:rsidRPr="00205EEA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314511" w:rsidRPr="00205EEA" w:rsidTr="00D76BB0">
        <w:trPr>
          <w:trHeight w:val="330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93" w:right="2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5EEA">
              <w:rPr>
                <w:rFonts w:ascii="Times New Roman" w:hAnsi="Times New Roman"/>
                <w:sz w:val="28"/>
                <w:szCs w:val="28"/>
              </w:rPr>
              <w:t>Объемы</w:t>
            </w:r>
            <w:proofErr w:type="spellEnd"/>
            <w:r w:rsidRPr="00205EEA">
              <w:rPr>
                <w:rFonts w:ascii="Times New Roman" w:hAnsi="Times New Roman"/>
                <w:sz w:val="28"/>
                <w:szCs w:val="28"/>
              </w:rPr>
              <w:t xml:space="preserve"> и источники финансирования Программы</w:t>
            </w:r>
          </w:p>
        </w:tc>
        <w:tc>
          <w:tcPr>
            <w:tcW w:w="7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511" w:rsidRPr="00D76BB0" w:rsidRDefault="00314511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6BB0">
              <w:rPr>
                <w:rFonts w:ascii="Times New Roman" w:hAnsi="Times New Roman"/>
                <w:sz w:val="28"/>
                <w:szCs w:val="28"/>
              </w:rPr>
              <w:t>- общий объем финансиров</w:t>
            </w:r>
            <w:r w:rsidR="00831571">
              <w:rPr>
                <w:rFonts w:ascii="Times New Roman" w:hAnsi="Times New Roman"/>
                <w:sz w:val="28"/>
                <w:szCs w:val="28"/>
              </w:rPr>
              <w:t>ания Программы составляет в 20</w:t>
            </w:r>
            <w:r w:rsidR="00A16D24">
              <w:rPr>
                <w:rFonts w:ascii="Times New Roman" w:hAnsi="Times New Roman"/>
                <w:sz w:val="28"/>
                <w:szCs w:val="28"/>
              </w:rPr>
              <w:t>26</w:t>
            </w:r>
            <w:r w:rsidRPr="00D76BB0">
              <w:rPr>
                <w:rFonts w:ascii="Times New Roman" w:hAnsi="Times New Roman"/>
                <w:sz w:val="28"/>
                <w:szCs w:val="28"/>
              </w:rPr>
              <w:t>-20</w:t>
            </w:r>
            <w:r w:rsidR="008B61DC">
              <w:rPr>
                <w:rFonts w:ascii="Times New Roman" w:hAnsi="Times New Roman"/>
                <w:sz w:val="28"/>
                <w:szCs w:val="28"/>
              </w:rPr>
              <w:t>2</w:t>
            </w:r>
            <w:r w:rsidR="00F81D19">
              <w:rPr>
                <w:rFonts w:ascii="Times New Roman" w:hAnsi="Times New Roman"/>
                <w:sz w:val="28"/>
                <w:szCs w:val="28"/>
              </w:rPr>
              <w:t>8</w:t>
            </w:r>
            <w:r w:rsidRPr="00D76BB0">
              <w:rPr>
                <w:rFonts w:ascii="Times New Roman" w:hAnsi="Times New Roman"/>
                <w:sz w:val="28"/>
                <w:szCs w:val="28"/>
              </w:rPr>
              <w:t xml:space="preserve"> годах </w:t>
            </w:r>
            <w:r w:rsidR="00E21257" w:rsidRPr="00D76BB0">
              <w:rPr>
                <w:rFonts w:ascii="Times New Roman" w:hAnsi="Times New Roman"/>
                <w:sz w:val="28"/>
                <w:szCs w:val="28"/>
              </w:rPr>
              <w:t>–</w:t>
            </w:r>
            <w:r w:rsidRPr="00D76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662F">
              <w:rPr>
                <w:rFonts w:ascii="Times New Roman" w:hAnsi="Times New Roman"/>
                <w:sz w:val="28"/>
                <w:szCs w:val="28"/>
              </w:rPr>
              <w:t>19 950</w:t>
            </w:r>
            <w:r w:rsidR="004A2999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AC57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76BB0">
              <w:rPr>
                <w:rFonts w:ascii="Times New Roman" w:hAnsi="Times New Roman"/>
                <w:sz w:val="28"/>
                <w:szCs w:val="28"/>
              </w:rPr>
              <w:t xml:space="preserve"> рублей (</w:t>
            </w:r>
            <w:proofErr w:type="spellStart"/>
            <w:r w:rsidRPr="00D76BB0">
              <w:rPr>
                <w:rFonts w:ascii="Times New Roman" w:hAnsi="Times New Roman"/>
                <w:sz w:val="28"/>
                <w:szCs w:val="28"/>
              </w:rPr>
              <w:t>прогнозно</w:t>
            </w:r>
            <w:proofErr w:type="spellEnd"/>
            <w:r w:rsidRPr="00D76BB0">
              <w:rPr>
                <w:rFonts w:ascii="Times New Roman" w:hAnsi="Times New Roman"/>
                <w:sz w:val="28"/>
                <w:szCs w:val="28"/>
              </w:rPr>
              <w:t>), в том числе</w:t>
            </w:r>
            <w:r w:rsidR="00CF19FD">
              <w:rPr>
                <w:rFonts w:ascii="Times New Roman" w:hAnsi="Times New Roman"/>
                <w:sz w:val="28"/>
                <w:szCs w:val="28"/>
              </w:rPr>
              <w:t xml:space="preserve"> сре</w:t>
            </w:r>
            <w:r w:rsidR="000E6CF4">
              <w:rPr>
                <w:rFonts w:ascii="Times New Roman" w:hAnsi="Times New Roman"/>
                <w:sz w:val="28"/>
                <w:szCs w:val="28"/>
              </w:rPr>
              <w:t xml:space="preserve">дства областного бюджета – </w:t>
            </w:r>
            <w:r w:rsidR="00CF5AC8" w:rsidRPr="00F81D19">
              <w:rPr>
                <w:rFonts w:ascii="Times New Roman" w:hAnsi="Times New Roman"/>
                <w:sz w:val="28"/>
                <w:szCs w:val="28"/>
              </w:rPr>
              <w:t>0</w:t>
            </w:r>
            <w:r w:rsidR="00206D77" w:rsidRPr="00F81D19">
              <w:rPr>
                <w:rFonts w:ascii="Times New Roman" w:hAnsi="Times New Roman"/>
                <w:sz w:val="28"/>
                <w:szCs w:val="28"/>
              </w:rPr>
              <w:t>,0</w:t>
            </w:r>
            <w:r w:rsidRPr="00F81D19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r w:rsidRPr="00D76BB0">
              <w:rPr>
                <w:rFonts w:ascii="Times New Roman" w:hAnsi="Times New Roman"/>
                <w:sz w:val="28"/>
                <w:szCs w:val="28"/>
              </w:rPr>
              <w:t xml:space="preserve">. руб.; средства местного бюджета </w:t>
            </w:r>
            <w:r w:rsidR="00E21257" w:rsidRPr="00D76BB0">
              <w:rPr>
                <w:rFonts w:ascii="Times New Roman" w:hAnsi="Times New Roman"/>
                <w:sz w:val="28"/>
                <w:szCs w:val="28"/>
              </w:rPr>
              <w:t>–</w:t>
            </w:r>
            <w:r w:rsidRPr="00D76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662F">
              <w:rPr>
                <w:rFonts w:ascii="Times New Roman" w:hAnsi="Times New Roman"/>
                <w:sz w:val="28"/>
                <w:szCs w:val="28"/>
              </w:rPr>
              <w:t>19 950,0</w:t>
            </w:r>
            <w:r w:rsidR="004A2999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Pr="00D76BB0">
              <w:rPr>
                <w:rFonts w:ascii="Times New Roman" w:hAnsi="Times New Roman"/>
                <w:sz w:val="28"/>
                <w:szCs w:val="28"/>
              </w:rPr>
              <w:t xml:space="preserve"> рублей, (</w:t>
            </w:r>
            <w:proofErr w:type="spellStart"/>
            <w:r w:rsidRPr="00D76BB0">
              <w:rPr>
                <w:rFonts w:ascii="Times New Roman" w:hAnsi="Times New Roman"/>
                <w:sz w:val="28"/>
                <w:szCs w:val="28"/>
              </w:rPr>
              <w:t>прогнозно</w:t>
            </w:r>
            <w:proofErr w:type="spellEnd"/>
            <w:r w:rsidRPr="00D76BB0">
              <w:rPr>
                <w:rFonts w:ascii="Times New Roman" w:hAnsi="Times New Roman"/>
                <w:sz w:val="28"/>
                <w:szCs w:val="28"/>
              </w:rPr>
              <w:t>),</w:t>
            </w:r>
            <w:r w:rsidR="00206D77">
              <w:rPr>
                <w:rFonts w:ascii="Times New Roman" w:hAnsi="Times New Roman"/>
                <w:sz w:val="28"/>
                <w:szCs w:val="28"/>
              </w:rPr>
              <w:t xml:space="preserve"> внебюджетные </w:t>
            </w:r>
            <w:r w:rsidR="00A7083F">
              <w:rPr>
                <w:rFonts w:ascii="Times New Roman" w:hAnsi="Times New Roman"/>
                <w:sz w:val="28"/>
                <w:szCs w:val="28"/>
              </w:rPr>
              <w:t>источники – 0,0</w:t>
            </w:r>
            <w:r w:rsidR="00706B4C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E91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6B4C">
              <w:rPr>
                <w:rFonts w:ascii="Times New Roman" w:hAnsi="Times New Roman"/>
                <w:sz w:val="28"/>
                <w:szCs w:val="28"/>
              </w:rPr>
              <w:t xml:space="preserve">рублей, </w:t>
            </w:r>
            <w:r w:rsidRPr="00D76BB0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990E09" w:rsidRDefault="008B61DC" w:rsidP="00831571">
            <w:pPr>
              <w:pStyle w:val="a5"/>
              <w:ind w:left="198" w:right="234"/>
              <w:jc w:val="both"/>
              <w:rPr>
                <w:rStyle w:val="41"/>
                <w:rFonts w:eastAsia="Calibri"/>
                <w:b w:val="0"/>
                <w:sz w:val="28"/>
                <w:szCs w:val="28"/>
              </w:rPr>
            </w:pPr>
            <w:r>
              <w:rPr>
                <w:rStyle w:val="41"/>
                <w:rFonts w:eastAsia="Calibri"/>
                <w:b w:val="0"/>
                <w:sz w:val="28"/>
                <w:szCs w:val="28"/>
              </w:rPr>
              <w:t>202</w:t>
            </w:r>
            <w:r w:rsidR="00C17537">
              <w:rPr>
                <w:rStyle w:val="41"/>
                <w:rFonts w:eastAsia="Calibri"/>
                <w:b w:val="0"/>
                <w:sz w:val="28"/>
                <w:szCs w:val="28"/>
              </w:rPr>
              <w:t>6</w:t>
            </w:r>
            <w:r>
              <w:rPr>
                <w:rStyle w:val="41"/>
                <w:rFonts w:eastAsia="Calibri"/>
                <w:b w:val="0"/>
                <w:sz w:val="28"/>
                <w:szCs w:val="28"/>
              </w:rPr>
              <w:t xml:space="preserve"> год </w:t>
            </w:r>
            <w:r w:rsidR="006C631C">
              <w:rPr>
                <w:rStyle w:val="41"/>
                <w:rFonts w:eastAsia="Calibri"/>
                <w:b w:val="0"/>
                <w:sz w:val="28"/>
                <w:szCs w:val="28"/>
              </w:rPr>
              <w:t>– 6 550,0</w:t>
            </w:r>
            <w:r w:rsidR="00F81D19">
              <w:rPr>
                <w:rStyle w:val="41"/>
                <w:rFonts w:eastAsia="Calibri"/>
                <w:b w:val="0"/>
                <w:sz w:val="28"/>
                <w:szCs w:val="28"/>
              </w:rPr>
              <w:t xml:space="preserve"> тыс. руб.</w:t>
            </w:r>
            <w:r w:rsidR="00CF5AC8">
              <w:rPr>
                <w:rStyle w:val="41"/>
                <w:rFonts w:eastAsia="Calibri"/>
                <w:b w:val="0"/>
                <w:sz w:val="28"/>
                <w:szCs w:val="28"/>
              </w:rPr>
              <w:t>;</w:t>
            </w:r>
          </w:p>
          <w:p w:rsidR="008B61DC" w:rsidRDefault="00C17537" w:rsidP="008B61DC">
            <w:pPr>
              <w:pStyle w:val="a5"/>
              <w:ind w:left="198" w:right="234"/>
              <w:jc w:val="both"/>
              <w:rPr>
                <w:rStyle w:val="41"/>
                <w:rFonts w:eastAsia="Calibri"/>
                <w:b w:val="0"/>
                <w:sz w:val="28"/>
                <w:szCs w:val="28"/>
              </w:rPr>
            </w:pPr>
            <w:r>
              <w:rPr>
                <w:rStyle w:val="41"/>
                <w:rFonts w:eastAsia="Calibri"/>
                <w:b w:val="0"/>
                <w:sz w:val="28"/>
                <w:szCs w:val="28"/>
              </w:rPr>
              <w:t>2027</w:t>
            </w:r>
            <w:r w:rsidR="008B61DC">
              <w:rPr>
                <w:rStyle w:val="41"/>
                <w:rFonts w:eastAsia="Calibri"/>
                <w:b w:val="0"/>
                <w:sz w:val="28"/>
                <w:szCs w:val="28"/>
              </w:rPr>
              <w:t xml:space="preserve"> год </w:t>
            </w:r>
            <w:r w:rsidR="006C631C">
              <w:rPr>
                <w:rStyle w:val="41"/>
                <w:rFonts w:eastAsia="Calibri"/>
                <w:b w:val="0"/>
                <w:sz w:val="28"/>
                <w:szCs w:val="28"/>
              </w:rPr>
              <w:t>– 6 655,0</w:t>
            </w:r>
            <w:r w:rsidR="00CF5AC8">
              <w:rPr>
                <w:rStyle w:val="41"/>
                <w:rFonts w:eastAsia="Calibri"/>
                <w:b w:val="0"/>
                <w:sz w:val="28"/>
                <w:szCs w:val="28"/>
              </w:rPr>
              <w:t xml:space="preserve"> тыс. руб. (</w:t>
            </w:r>
            <w:proofErr w:type="spellStart"/>
            <w:r w:rsidR="00CF5AC8">
              <w:rPr>
                <w:rStyle w:val="41"/>
                <w:rFonts w:eastAsia="Calibri"/>
                <w:b w:val="0"/>
                <w:sz w:val="28"/>
                <w:szCs w:val="28"/>
              </w:rPr>
              <w:t>прогнозно</w:t>
            </w:r>
            <w:proofErr w:type="spellEnd"/>
            <w:r w:rsidR="00CF5AC8">
              <w:rPr>
                <w:rStyle w:val="41"/>
                <w:rFonts w:eastAsia="Calibri"/>
                <w:b w:val="0"/>
                <w:sz w:val="28"/>
                <w:szCs w:val="28"/>
              </w:rPr>
              <w:t>);</w:t>
            </w:r>
          </w:p>
          <w:p w:rsidR="008B61DC" w:rsidRDefault="00C17537" w:rsidP="00831571">
            <w:pPr>
              <w:pStyle w:val="a5"/>
              <w:ind w:left="198" w:right="234"/>
              <w:jc w:val="both"/>
              <w:rPr>
                <w:rStyle w:val="41"/>
                <w:rFonts w:eastAsia="Calibri"/>
                <w:b w:val="0"/>
                <w:sz w:val="28"/>
                <w:szCs w:val="28"/>
              </w:rPr>
            </w:pPr>
            <w:r>
              <w:rPr>
                <w:rStyle w:val="41"/>
                <w:rFonts w:eastAsia="Calibri"/>
                <w:b w:val="0"/>
                <w:sz w:val="28"/>
                <w:szCs w:val="28"/>
              </w:rPr>
              <w:t>2028</w:t>
            </w:r>
            <w:r w:rsidR="006C631C">
              <w:rPr>
                <w:rStyle w:val="41"/>
                <w:rFonts w:eastAsia="Calibri"/>
                <w:b w:val="0"/>
                <w:sz w:val="28"/>
                <w:szCs w:val="28"/>
              </w:rPr>
              <w:t xml:space="preserve"> год – 6 745,0</w:t>
            </w:r>
            <w:r w:rsidR="008B61DC">
              <w:rPr>
                <w:rStyle w:val="41"/>
                <w:rFonts w:eastAsia="Calibri"/>
                <w:b w:val="0"/>
                <w:sz w:val="28"/>
                <w:szCs w:val="28"/>
              </w:rPr>
              <w:t xml:space="preserve"> тыс. руб. (</w:t>
            </w:r>
            <w:proofErr w:type="spellStart"/>
            <w:r w:rsidR="008B61DC">
              <w:rPr>
                <w:rStyle w:val="41"/>
                <w:rFonts w:eastAsia="Calibri"/>
                <w:b w:val="0"/>
                <w:sz w:val="28"/>
                <w:szCs w:val="28"/>
              </w:rPr>
              <w:t>прогнозно</w:t>
            </w:r>
            <w:proofErr w:type="spellEnd"/>
            <w:r w:rsidR="008B61DC">
              <w:rPr>
                <w:rStyle w:val="41"/>
                <w:rFonts w:eastAsia="Calibri"/>
                <w:b w:val="0"/>
                <w:sz w:val="28"/>
                <w:szCs w:val="28"/>
              </w:rPr>
              <w:t>).</w:t>
            </w:r>
          </w:p>
          <w:p w:rsidR="00314511" w:rsidRPr="00205EEA" w:rsidRDefault="00314511" w:rsidP="00E21257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6BB0">
              <w:rPr>
                <w:rFonts w:ascii="Times New Roman" w:hAnsi="Times New Roman"/>
                <w:sz w:val="28"/>
                <w:szCs w:val="28"/>
              </w:rPr>
              <w:t xml:space="preserve">Бюджетные ассигнования, предусмотренные в плановом периоде </w:t>
            </w:r>
            <w:r w:rsidR="00C17537">
              <w:rPr>
                <w:rFonts w:ascii="Times New Roman" w:hAnsi="Times New Roman"/>
                <w:sz w:val="28"/>
                <w:szCs w:val="28"/>
              </w:rPr>
              <w:t>до 2028</w:t>
            </w:r>
            <w:r w:rsidR="00E21257" w:rsidRPr="00D76BB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D76BB0">
              <w:rPr>
                <w:rFonts w:ascii="Times New Roman" w:hAnsi="Times New Roman"/>
                <w:sz w:val="28"/>
                <w:szCs w:val="28"/>
              </w:rPr>
              <w:t>, могут быть уточнены при формировании проект</w:t>
            </w:r>
            <w:r w:rsidR="00616B9E">
              <w:rPr>
                <w:rFonts w:ascii="Times New Roman" w:hAnsi="Times New Roman"/>
                <w:sz w:val="28"/>
                <w:szCs w:val="28"/>
              </w:rPr>
              <w:t>ов решений о бюджете Питерского МО</w:t>
            </w:r>
            <w:r w:rsidR="00E21257" w:rsidRPr="00D76BB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14511" w:rsidRPr="00205EEA" w:rsidTr="00F908E9">
        <w:trPr>
          <w:trHeight w:val="1266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93" w:right="2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>Структура Программы, перечень основных направлений и мероприятий Программы</w:t>
            </w:r>
          </w:p>
        </w:tc>
        <w:tc>
          <w:tcPr>
            <w:tcW w:w="7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>Программа включает следующие разделы:</w:t>
            </w:r>
          </w:p>
          <w:p w:rsidR="00314511" w:rsidRPr="00205EEA" w:rsidRDefault="00314511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Содержание проблемы и обоснование необходимости её решения программными методами.</w:t>
            </w:r>
          </w:p>
          <w:p w:rsidR="00314511" w:rsidRPr="00205EEA" w:rsidRDefault="00314511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Основные цели и задачи, сроки и этапы реализации, целевые индикаторы и показатели программ.</w:t>
            </w:r>
          </w:p>
          <w:p w:rsidR="00314511" w:rsidRPr="00205EEA" w:rsidRDefault="00314511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Система программных мероприятий, ресурсное обеспечение, перечень мероприятий с разбивкой по годам, источникам финансирования программы.</w:t>
            </w:r>
          </w:p>
          <w:p w:rsidR="00314511" w:rsidRPr="00205EEA" w:rsidRDefault="00314511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Механизм реализации, организация управления и контроль за ходом реализации программы.</w:t>
            </w:r>
          </w:p>
          <w:p w:rsidR="00314511" w:rsidRPr="00205EEA" w:rsidRDefault="00314511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Оценка эффективности социально - экономических и экологических последствий от реализации программы.</w:t>
            </w:r>
          </w:p>
          <w:p w:rsidR="00314511" w:rsidRPr="00205EEA" w:rsidRDefault="00314511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>Мероприятия Программы:</w:t>
            </w:r>
          </w:p>
          <w:p w:rsidR="00314511" w:rsidRPr="00205EEA" w:rsidRDefault="00314511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B47BA">
              <w:rPr>
                <w:rFonts w:ascii="Times New Roman" w:hAnsi="Times New Roman"/>
                <w:sz w:val="28"/>
                <w:szCs w:val="28"/>
              </w:rPr>
              <w:t>организация освещения улиц;</w:t>
            </w:r>
          </w:p>
          <w:p w:rsidR="00314511" w:rsidRPr="00205EEA" w:rsidRDefault="00314511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организация благоустройства и озеленения территории сельс</w:t>
            </w:r>
            <w:r w:rsidR="00FB47BA">
              <w:rPr>
                <w:rFonts w:ascii="Times New Roman" w:hAnsi="Times New Roman"/>
                <w:sz w:val="28"/>
                <w:szCs w:val="28"/>
              </w:rPr>
              <w:t>кого муниципального образования;</w:t>
            </w:r>
          </w:p>
          <w:p w:rsidR="00314511" w:rsidRPr="00205EEA" w:rsidRDefault="00314511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спиливание сухих аварийных деревьев в поселении;</w:t>
            </w:r>
          </w:p>
          <w:p w:rsidR="00314511" w:rsidRDefault="00FB47BA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314511" w:rsidRPr="00205EEA">
              <w:rPr>
                <w:rFonts w:ascii="Times New Roman" w:hAnsi="Times New Roman"/>
                <w:sz w:val="28"/>
                <w:szCs w:val="28"/>
              </w:rPr>
              <w:t xml:space="preserve">содержание и текущий ремонт объектов </w:t>
            </w:r>
            <w:proofErr w:type="gramStart"/>
            <w:r w:rsidR="00314511" w:rsidRPr="00205EEA">
              <w:rPr>
                <w:rFonts w:ascii="Times New Roman" w:hAnsi="Times New Roman"/>
                <w:sz w:val="28"/>
                <w:szCs w:val="28"/>
              </w:rPr>
              <w:t>имущества</w:t>
            </w:r>
            <w:proofErr w:type="gramEnd"/>
            <w:r w:rsidR="00314511" w:rsidRPr="00205EEA">
              <w:rPr>
                <w:rFonts w:ascii="Times New Roman" w:hAnsi="Times New Roman"/>
                <w:sz w:val="28"/>
                <w:szCs w:val="28"/>
              </w:rPr>
              <w:t xml:space="preserve"> находящего в местах общего пользования;</w:t>
            </w:r>
          </w:p>
          <w:p w:rsidR="00712A39" w:rsidRPr="00712A39" w:rsidRDefault="00712A39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12A39">
              <w:rPr>
                <w:rFonts w:ascii="Times New Roman" w:hAnsi="Times New Roman"/>
                <w:sz w:val="28"/>
                <w:szCs w:val="28"/>
              </w:rPr>
              <w:t>мероприятий по благоустройству территорий (ремонт тротуаров)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14511" w:rsidRDefault="00314511" w:rsidP="00F908E9">
            <w:pPr>
              <w:pStyle w:val="a5"/>
              <w:ind w:left="198" w:right="2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другие мероприятия по благоустройству территории муниципального образования</w:t>
            </w:r>
            <w:r w:rsidR="00616B9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6B9E" w:rsidRDefault="00616B9E" w:rsidP="00616B9E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616B9E">
              <w:rPr>
                <w:rFonts w:ascii="Times New Roman" w:eastAsia="Calibri" w:hAnsi="Times New Roman" w:cs="Times New Roman"/>
                <w:sz w:val="28"/>
                <w:szCs w:val="28"/>
              </w:rPr>
              <w:t>Анализ социальных, финансово-экономических и прочих рисков реализации муниципальной 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B61DC" w:rsidRPr="008B61DC" w:rsidRDefault="00616B9E" w:rsidP="008B61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8B61DC">
              <w:rPr>
                <w:rFonts w:ascii="Times New Roman" w:hAnsi="Times New Roman"/>
                <w:sz w:val="28"/>
                <w:szCs w:val="28"/>
              </w:rPr>
              <w:t>7.</w:t>
            </w:r>
            <w:r w:rsidR="008B61DC" w:rsidRPr="008B61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61DC" w:rsidRPr="008B61DC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Система организации контроля за реализацией </w:t>
            </w:r>
          </w:p>
          <w:p w:rsidR="008B61DC" w:rsidRPr="008B61DC" w:rsidRDefault="008B61DC" w:rsidP="008B61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8B61DC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мероприятий программы</w:t>
            </w:r>
          </w:p>
          <w:p w:rsidR="00616B9E" w:rsidRPr="00616B9E" w:rsidRDefault="00616B9E" w:rsidP="00616B9E">
            <w:pPr>
              <w:pStyle w:val="ConsPlusNormal"/>
              <w:widowControl/>
              <w:ind w:firstLine="0"/>
              <w:jc w:val="left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4511" w:rsidRPr="00205EEA" w:rsidTr="00805A6F">
        <w:trPr>
          <w:trHeight w:val="6346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93" w:right="2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lastRenderedPageBreak/>
              <w:t>Ожидаемые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конечные результаты реализации Программы</w:t>
            </w:r>
          </w:p>
        </w:tc>
        <w:tc>
          <w:tcPr>
            <w:tcW w:w="7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единое управление комплексным благоустройством территории муниципального образования;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определение перспективы улучшения благоустройства территории муниципального образования;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создание условий для работы и отдыха жителей поселения;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улучшение состояния территорий муниципального образования;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привитие жителям поселения любви и уважения к своему поселению, к соблюдению чистоты и порядка на территории поселения;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улучшение экологической обстановки и создание среды, комфортной для проживания жителей поселения;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совершенствование эстетического состояния территории;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создание зелёных зон для отдыха населения;</w:t>
            </w:r>
          </w:p>
          <w:p w:rsidR="00314511" w:rsidRPr="00205EEA" w:rsidRDefault="00314511" w:rsidP="00F908E9">
            <w:pPr>
              <w:pStyle w:val="a5"/>
              <w:ind w:left="197" w:right="1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благоустроенность территории муниципального образования</w:t>
            </w:r>
          </w:p>
        </w:tc>
      </w:tr>
      <w:tr w:rsidR="00314511" w:rsidRPr="00205EEA" w:rsidTr="00F908E9">
        <w:trPr>
          <w:gridAfter w:val="1"/>
          <w:wAfter w:w="15" w:type="dxa"/>
          <w:trHeight w:val="140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93" w:right="2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511" w:rsidRPr="00205EEA" w:rsidRDefault="00314511" w:rsidP="00F908E9">
            <w:pPr>
              <w:pStyle w:val="a5"/>
              <w:ind w:left="197" w:right="1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 xml:space="preserve">Контроль за ходом реализации целевой программы осуществляется </w:t>
            </w:r>
            <w:r w:rsidR="004A2999">
              <w:rPr>
                <w:rFonts w:ascii="Times New Roman" w:hAnsi="Times New Roman"/>
                <w:sz w:val="28"/>
                <w:szCs w:val="28"/>
              </w:rPr>
              <w:t xml:space="preserve">первым заместителем главы 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05EEA">
              <w:rPr>
                <w:rFonts w:ascii="Times New Roman" w:hAnsi="Times New Roman"/>
                <w:sz w:val="28"/>
                <w:szCs w:val="28"/>
              </w:rPr>
              <w:t>дминистрац</w:t>
            </w:r>
            <w:r w:rsidR="004A2999">
              <w:rPr>
                <w:rFonts w:ascii="Times New Roman" w:hAnsi="Times New Roman"/>
                <w:sz w:val="28"/>
                <w:szCs w:val="28"/>
              </w:rPr>
              <w:t>ии Питерского муниципального района.</w:t>
            </w:r>
          </w:p>
          <w:p w:rsidR="00314511" w:rsidRPr="00205EEA" w:rsidRDefault="00314511" w:rsidP="00F908E9">
            <w:pPr>
              <w:pStyle w:val="a5"/>
              <w:ind w:left="197" w:right="1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5EEA">
              <w:rPr>
                <w:rFonts w:ascii="Times New Roman" w:hAnsi="Times New Roman"/>
                <w:sz w:val="28"/>
                <w:szCs w:val="28"/>
              </w:rPr>
              <w:t xml:space="preserve">Администрация Питерского муниципального района </w:t>
            </w:r>
            <w:proofErr w:type="spellStart"/>
            <w:r w:rsidRPr="00205EEA">
              <w:rPr>
                <w:rFonts w:ascii="Times New Roman" w:hAnsi="Times New Roman"/>
                <w:sz w:val="28"/>
                <w:szCs w:val="28"/>
              </w:rPr>
              <w:t>несет</w:t>
            </w:r>
            <w:proofErr w:type="spellEnd"/>
            <w:r w:rsidRPr="00205EEA">
              <w:rPr>
                <w:rFonts w:ascii="Times New Roman" w:hAnsi="Times New Roman"/>
                <w:sz w:val="28"/>
                <w:szCs w:val="28"/>
              </w:rPr>
              <w:t xml:space="preserve"> ответственность за решение задач </w:t>
            </w:r>
            <w:proofErr w:type="spellStart"/>
            <w:r w:rsidRPr="00205EEA">
              <w:rPr>
                <w:rFonts w:ascii="Times New Roman" w:hAnsi="Times New Roman"/>
                <w:sz w:val="28"/>
                <w:szCs w:val="28"/>
              </w:rPr>
              <w:t>путем</w:t>
            </w:r>
            <w:proofErr w:type="spellEnd"/>
            <w:r w:rsidRPr="00205EEA">
              <w:rPr>
                <w:rFonts w:ascii="Times New Roman" w:hAnsi="Times New Roman"/>
                <w:sz w:val="28"/>
                <w:szCs w:val="28"/>
              </w:rPr>
              <w:t xml:space="preserve"> реализации программы и за обеспечение </w:t>
            </w:r>
            <w:proofErr w:type="spellStart"/>
            <w:r w:rsidRPr="00205EEA">
              <w:rPr>
                <w:rFonts w:ascii="Times New Roman" w:hAnsi="Times New Roman"/>
                <w:sz w:val="28"/>
                <w:szCs w:val="28"/>
              </w:rPr>
              <w:t>утвержденных</w:t>
            </w:r>
            <w:proofErr w:type="spellEnd"/>
            <w:r w:rsidRPr="00205EEA">
              <w:rPr>
                <w:rFonts w:ascii="Times New Roman" w:hAnsi="Times New Roman"/>
                <w:sz w:val="28"/>
                <w:szCs w:val="28"/>
              </w:rPr>
              <w:t xml:space="preserve"> значений целевых индикаторов.</w:t>
            </w:r>
          </w:p>
        </w:tc>
      </w:tr>
    </w:tbl>
    <w:p w:rsidR="00314511" w:rsidRDefault="00314511" w:rsidP="00314511">
      <w:pPr>
        <w:pStyle w:val="a5"/>
        <w:rPr>
          <w:rFonts w:ascii="Times New Roman" w:hAnsi="Times New Roman"/>
          <w:b/>
          <w:sz w:val="28"/>
          <w:szCs w:val="28"/>
        </w:rPr>
      </w:pPr>
    </w:p>
    <w:p w:rsidR="007E3267" w:rsidRDefault="007E3267" w:rsidP="00314511">
      <w:pPr>
        <w:pStyle w:val="a5"/>
        <w:rPr>
          <w:rFonts w:ascii="Times New Roman" w:hAnsi="Times New Roman"/>
          <w:b/>
          <w:sz w:val="28"/>
          <w:szCs w:val="28"/>
        </w:rPr>
      </w:pPr>
    </w:p>
    <w:p w:rsidR="007E3267" w:rsidRDefault="007E3267" w:rsidP="00314511">
      <w:pPr>
        <w:pStyle w:val="a5"/>
        <w:rPr>
          <w:rFonts w:ascii="Times New Roman" w:hAnsi="Times New Roman"/>
          <w:b/>
          <w:sz w:val="28"/>
          <w:szCs w:val="28"/>
        </w:rPr>
      </w:pPr>
    </w:p>
    <w:p w:rsidR="00C80D99" w:rsidRDefault="00C80D99" w:rsidP="00314511">
      <w:pPr>
        <w:pStyle w:val="a5"/>
        <w:rPr>
          <w:rFonts w:ascii="Times New Roman" w:hAnsi="Times New Roman"/>
          <w:b/>
          <w:sz w:val="28"/>
          <w:szCs w:val="28"/>
        </w:rPr>
      </w:pPr>
    </w:p>
    <w:p w:rsidR="007E3267" w:rsidRDefault="007E3267" w:rsidP="00314511">
      <w:pPr>
        <w:pStyle w:val="a5"/>
        <w:rPr>
          <w:rFonts w:ascii="Times New Roman" w:hAnsi="Times New Roman"/>
          <w:b/>
          <w:sz w:val="28"/>
          <w:szCs w:val="28"/>
        </w:rPr>
      </w:pPr>
    </w:p>
    <w:p w:rsidR="005865CC" w:rsidRDefault="005865CC" w:rsidP="00314511">
      <w:pPr>
        <w:pStyle w:val="a5"/>
        <w:rPr>
          <w:rFonts w:ascii="Times New Roman" w:hAnsi="Times New Roman"/>
          <w:b/>
          <w:sz w:val="28"/>
          <w:szCs w:val="28"/>
        </w:rPr>
      </w:pPr>
    </w:p>
    <w:p w:rsidR="005865CC" w:rsidRDefault="005865CC" w:rsidP="00314511">
      <w:pPr>
        <w:pStyle w:val="a5"/>
        <w:rPr>
          <w:rFonts w:ascii="Times New Roman" w:hAnsi="Times New Roman"/>
          <w:b/>
          <w:sz w:val="28"/>
          <w:szCs w:val="28"/>
        </w:rPr>
      </w:pPr>
    </w:p>
    <w:p w:rsidR="005865CC" w:rsidRDefault="005865CC" w:rsidP="00314511">
      <w:pPr>
        <w:pStyle w:val="a5"/>
        <w:rPr>
          <w:rFonts w:ascii="Times New Roman" w:hAnsi="Times New Roman"/>
          <w:b/>
          <w:sz w:val="28"/>
          <w:szCs w:val="28"/>
        </w:rPr>
      </w:pPr>
    </w:p>
    <w:p w:rsidR="005865CC" w:rsidRDefault="005865CC" w:rsidP="00314511">
      <w:pPr>
        <w:pStyle w:val="a5"/>
        <w:rPr>
          <w:rFonts w:ascii="Times New Roman" w:hAnsi="Times New Roman"/>
          <w:b/>
          <w:sz w:val="28"/>
          <w:szCs w:val="28"/>
        </w:rPr>
      </w:pPr>
    </w:p>
    <w:p w:rsidR="005865CC" w:rsidRPr="00D32C97" w:rsidRDefault="005865CC" w:rsidP="00314511">
      <w:pPr>
        <w:pStyle w:val="a5"/>
        <w:rPr>
          <w:rFonts w:ascii="Times New Roman" w:hAnsi="Times New Roman"/>
          <w:b/>
          <w:sz w:val="28"/>
          <w:szCs w:val="28"/>
        </w:rPr>
      </w:pPr>
    </w:p>
    <w:p w:rsidR="00314511" w:rsidRDefault="00314511" w:rsidP="00314511">
      <w:pPr>
        <w:rPr>
          <w:sz w:val="2"/>
          <w:szCs w:val="2"/>
        </w:rPr>
      </w:pPr>
    </w:p>
    <w:p w:rsidR="00314511" w:rsidRDefault="00314511" w:rsidP="00314511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111BF">
        <w:rPr>
          <w:rFonts w:ascii="Times New Roman" w:hAnsi="Times New Roman"/>
          <w:b/>
          <w:sz w:val="28"/>
          <w:szCs w:val="28"/>
        </w:rPr>
        <w:lastRenderedPageBreak/>
        <w:t>Раздел 1. Содержание проблемы и обоснование необходимости её решения программными методами</w:t>
      </w:r>
    </w:p>
    <w:p w:rsidR="00314511" w:rsidRPr="008111BF" w:rsidRDefault="00314511" w:rsidP="00314511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 xml:space="preserve">Реализация муниципальной программы «Благоустройство территории Питерского муниципального образования </w:t>
      </w:r>
      <w:r w:rsidR="003D272D">
        <w:rPr>
          <w:rFonts w:ascii="Times New Roman" w:hAnsi="Times New Roman"/>
          <w:sz w:val="28"/>
          <w:szCs w:val="28"/>
        </w:rPr>
        <w:t xml:space="preserve">на период </w:t>
      </w:r>
      <w:r w:rsidR="00D171AB">
        <w:rPr>
          <w:rFonts w:ascii="Times New Roman" w:hAnsi="Times New Roman"/>
          <w:sz w:val="28"/>
          <w:szCs w:val="28"/>
        </w:rPr>
        <w:t>до 202</w:t>
      </w:r>
      <w:r w:rsidR="003D272D">
        <w:rPr>
          <w:rFonts w:ascii="Times New Roman" w:hAnsi="Times New Roman"/>
          <w:sz w:val="28"/>
          <w:szCs w:val="28"/>
        </w:rPr>
        <w:t>8</w:t>
      </w:r>
      <w:r w:rsidR="00E21257">
        <w:rPr>
          <w:rFonts w:ascii="Times New Roman" w:hAnsi="Times New Roman"/>
          <w:sz w:val="28"/>
          <w:szCs w:val="28"/>
        </w:rPr>
        <w:t xml:space="preserve"> года</w:t>
      </w:r>
      <w:r w:rsidRPr="00851878">
        <w:rPr>
          <w:rFonts w:ascii="Times New Roman" w:hAnsi="Times New Roman"/>
          <w:sz w:val="28"/>
          <w:szCs w:val="28"/>
        </w:rPr>
        <w:t>» - необходимое условие успешного развития экономики муниципального образования и улучшения условий жизни населения.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 xml:space="preserve">В настоящее время население Питерского муниципального образования составляет </w:t>
      </w:r>
      <w:r w:rsidR="00C17537">
        <w:rPr>
          <w:rFonts w:ascii="Times New Roman" w:hAnsi="Times New Roman"/>
          <w:sz w:val="28"/>
          <w:szCs w:val="28"/>
        </w:rPr>
        <w:t>6837</w:t>
      </w:r>
      <w:r w:rsidRPr="00851878">
        <w:rPr>
          <w:rFonts w:ascii="Times New Roman" w:hAnsi="Times New Roman"/>
          <w:sz w:val="28"/>
          <w:szCs w:val="28"/>
        </w:rPr>
        <w:t xml:space="preserve"> чел</w:t>
      </w:r>
      <w:r w:rsidR="00F42D98">
        <w:rPr>
          <w:rFonts w:ascii="Times New Roman" w:hAnsi="Times New Roman"/>
          <w:sz w:val="28"/>
          <w:szCs w:val="28"/>
        </w:rPr>
        <w:t>овек</w:t>
      </w:r>
      <w:r>
        <w:rPr>
          <w:rFonts w:ascii="Times New Roman" w:hAnsi="Times New Roman"/>
          <w:sz w:val="28"/>
          <w:szCs w:val="28"/>
        </w:rPr>
        <w:t>.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>В последние годы в образовании проводилась целенаправленная работа по благоустройству и социальному развитию территории.</w:t>
      </w:r>
    </w:p>
    <w:p w:rsidR="00D51AC4" w:rsidRPr="00BB1619" w:rsidRDefault="00D51AC4" w:rsidP="007E3267">
      <w:pPr>
        <w:spacing w:after="0" w:line="240" w:lineRule="auto"/>
        <w:ind w:right="57" w:firstLine="708"/>
        <w:jc w:val="both"/>
        <w:rPr>
          <w:rFonts w:ascii="Times New Roman" w:hAnsi="Times New Roman"/>
          <w:sz w:val="28"/>
          <w:szCs w:val="28"/>
        </w:rPr>
      </w:pPr>
      <w:r w:rsidRPr="00BB1619">
        <w:rPr>
          <w:rFonts w:ascii="Times New Roman" w:hAnsi="Times New Roman"/>
          <w:sz w:val="28"/>
          <w:szCs w:val="28"/>
        </w:rPr>
        <w:t>Концепция муниципальной программы «Благоу</w:t>
      </w:r>
      <w:r>
        <w:rPr>
          <w:rFonts w:ascii="Times New Roman" w:hAnsi="Times New Roman"/>
          <w:sz w:val="28"/>
          <w:szCs w:val="28"/>
        </w:rPr>
        <w:t>стройство территории Питерского</w:t>
      </w:r>
      <w:r w:rsidRPr="00BB1619">
        <w:rPr>
          <w:rFonts w:ascii="Times New Roman" w:hAnsi="Times New Roman"/>
          <w:sz w:val="28"/>
          <w:szCs w:val="28"/>
        </w:rPr>
        <w:t xml:space="preserve"> муниципального</w:t>
      </w:r>
      <w:r w:rsidR="00831571">
        <w:rPr>
          <w:rFonts w:ascii="Times New Roman" w:hAnsi="Times New Roman"/>
          <w:sz w:val="28"/>
          <w:szCs w:val="28"/>
        </w:rPr>
        <w:t xml:space="preserve"> образования</w:t>
      </w:r>
      <w:r w:rsidR="00733FEF">
        <w:rPr>
          <w:rFonts w:ascii="Times New Roman" w:hAnsi="Times New Roman"/>
          <w:sz w:val="28"/>
          <w:szCs w:val="28"/>
        </w:rPr>
        <w:t xml:space="preserve"> </w:t>
      </w:r>
      <w:r w:rsidR="003D272D">
        <w:rPr>
          <w:rFonts w:ascii="Times New Roman" w:hAnsi="Times New Roman"/>
          <w:sz w:val="28"/>
          <w:szCs w:val="28"/>
        </w:rPr>
        <w:t xml:space="preserve">на период </w:t>
      </w:r>
      <w:r w:rsidR="00733FEF">
        <w:rPr>
          <w:rFonts w:ascii="Times New Roman" w:hAnsi="Times New Roman"/>
          <w:sz w:val="28"/>
          <w:szCs w:val="28"/>
        </w:rPr>
        <w:t xml:space="preserve">до </w:t>
      </w:r>
      <w:r w:rsidRPr="00BB1619">
        <w:rPr>
          <w:rFonts w:ascii="Times New Roman" w:hAnsi="Times New Roman"/>
          <w:sz w:val="28"/>
          <w:szCs w:val="28"/>
        </w:rPr>
        <w:t>20</w:t>
      </w:r>
      <w:r w:rsidR="00C17537">
        <w:rPr>
          <w:rFonts w:ascii="Times New Roman" w:hAnsi="Times New Roman"/>
          <w:sz w:val="28"/>
          <w:szCs w:val="28"/>
        </w:rPr>
        <w:t>28</w:t>
      </w:r>
      <w:r w:rsidR="00733FEF">
        <w:rPr>
          <w:rFonts w:ascii="Times New Roman" w:hAnsi="Times New Roman"/>
          <w:sz w:val="28"/>
          <w:szCs w:val="28"/>
        </w:rPr>
        <w:t xml:space="preserve"> года</w:t>
      </w:r>
      <w:r w:rsidRPr="00BB1619">
        <w:rPr>
          <w:rFonts w:ascii="Times New Roman" w:hAnsi="Times New Roman"/>
          <w:sz w:val="28"/>
          <w:szCs w:val="28"/>
        </w:rPr>
        <w:t xml:space="preserve">» предусматривает реализацию комплекса мероприятий, направленных на создание благоприятных условий жизни, трудовой деятельности и досуга </w:t>
      </w:r>
      <w:r>
        <w:rPr>
          <w:rFonts w:ascii="Times New Roman" w:hAnsi="Times New Roman"/>
          <w:sz w:val="28"/>
          <w:szCs w:val="28"/>
        </w:rPr>
        <w:t>населения в границах</w:t>
      </w:r>
      <w:r w:rsidRPr="00BB1619"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D51AC4" w:rsidRPr="00240A2D" w:rsidRDefault="00D51AC4" w:rsidP="0010676D">
      <w:pPr>
        <w:spacing w:after="0" w:line="240" w:lineRule="auto"/>
        <w:ind w:right="5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последние несколько лет</w:t>
      </w:r>
      <w:r w:rsidRPr="00240A2D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активизировалась работа по благоустройству </w:t>
      </w:r>
      <w:proofErr w:type="spellStart"/>
      <w:r w:rsidRPr="00240A2D">
        <w:rPr>
          <w:rFonts w:ascii="Times New Roman" w:hAnsi="Times New Roman"/>
          <w:sz w:val="28"/>
          <w:szCs w:val="28"/>
        </w:rPr>
        <w:t>населенных</w:t>
      </w:r>
      <w:proofErr w:type="spellEnd"/>
      <w:r w:rsidRPr="00240A2D">
        <w:rPr>
          <w:rFonts w:ascii="Times New Roman" w:hAnsi="Times New Roman"/>
          <w:sz w:val="28"/>
          <w:szCs w:val="28"/>
        </w:rPr>
        <w:t xml:space="preserve"> пунктов. Администрацией были проведены, следующие работы:</w:t>
      </w:r>
    </w:p>
    <w:p w:rsidR="00D51AC4" w:rsidRDefault="004A2999" w:rsidP="00D51AC4">
      <w:pPr>
        <w:pStyle w:val="21"/>
        <w:ind w:firstLine="709"/>
        <w:jc w:val="both"/>
        <w:rPr>
          <w:rStyle w:val="ab"/>
          <w:rFonts w:eastAsia="Calibri"/>
          <w:i w:val="0"/>
          <w:sz w:val="28"/>
          <w:szCs w:val="28"/>
        </w:rPr>
      </w:pPr>
      <w:r>
        <w:rPr>
          <w:sz w:val="28"/>
          <w:szCs w:val="28"/>
        </w:rPr>
        <w:t>- обустроены</w:t>
      </w:r>
      <w:r w:rsidR="00D51AC4">
        <w:rPr>
          <w:sz w:val="28"/>
          <w:szCs w:val="28"/>
        </w:rPr>
        <w:t xml:space="preserve"> зоны</w:t>
      </w:r>
      <w:r w:rsidR="00D51AC4" w:rsidRPr="00795F31">
        <w:rPr>
          <w:sz w:val="28"/>
          <w:szCs w:val="28"/>
        </w:rPr>
        <w:t xml:space="preserve"> отдыха в </w:t>
      </w:r>
      <w:r w:rsidR="00D51AC4">
        <w:rPr>
          <w:sz w:val="28"/>
          <w:szCs w:val="28"/>
        </w:rPr>
        <w:t>сквере с.</w:t>
      </w:r>
      <w:r w:rsidR="007E3267">
        <w:rPr>
          <w:sz w:val="28"/>
          <w:szCs w:val="28"/>
        </w:rPr>
        <w:t xml:space="preserve"> </w:t>
      </w:r>
      <w:r w:rsidR="00D51AC4">
        <w:rPr>
          <w:sz w:val="28"/>
          <w:szCs w:val="28"/>
        </w:rPr>
        <w:t>Питерка</w:t>
      </w:r>
      <w:r w:rsidR="00D51AC4">
        <w:rPr>
          <w:rStyle w:val="ab"/>
          <w:rFonts w:eastAsia="Calibri"/>
          <w:i w:val="0"/>
          <w:sz w:val="28"/>
          <w:szCs w:val="28"/>
        </w:rPr>
        <w:t>;</w:t>
      </w:r>
    </w:p>
    <w:p w:rsidR="001F39E7" w:rsidRDefault="001F39E7" w:rsidP="00D51AC4">
      <w:pPr>
        <w:pStyle w:val="21"/>
        <w:ind w:firstLine="709"/>
        <w:jc w:val="both"/>
        <w:rPr>
          <w:rStyle w:val="ab"/>
          <w:rFonts w:eastAsia="Calibri"/>
          <w:i w:val="0"/>
          <w:sz w:val="28"/>
          <w:szCs w:val="28"/>
        </w:rPr>
      </w:pPr>
      <w:r>
        <w:rPr>
          <w:rStyle w:val="ab"/>
          <w:rFonts w:eastAsia="Calibri"/>
          <w:i w:val="0"/>
          <w:sz w:val="28"/>
          <w:szCs w:val="28"/>
        </w:rPr>
        <w:t xml:space="preserve">- обустроена </w:t>
      </w:r>
      <w:r w:rsidR="003F2F30">
        <w:rPr>
          <w:rStyle w:val="ab"/>
          <w:rFonts w:eastAsia="Calibri"/>
          <w:i w:val="0"/>
          <w:sz w:val="28"/>
          <w:szCs w:val="28"/>
        </w:rPr>
        <w:t>пешеходная зона в Яблоневом саду с.</w:t>
      </w:r>
      <w:r w:rsidR="007E3267">
        <w:rPr>
          <w:rStyle w:val="ab"/>
          <w:rFonts w:eastAsia="Calibri"/>
          <w:i w:val="0"/>
          <w:sz w:val="28"/>
          <w:szCs w:val="28"/>
        </w:rPr>
        <w:t xml:space="preserve"> </w:t>
      </w:r>
      <w:r w:rsidR="003F2F30">
        <w:rPr>
          <w:rStyle w:val="ab"/>
          <w:rFonts w:eastAsia="Calibri"/>
          <w:i w:val="0"/>
          <w:sz w:val="28"/>
          <w:szCs w:val="28"/>
        </w:rPr>
        <w:t xml:space="preserve">Питерка, установлена </w:t>
      </w:r>
      <w:r w:rsidR="00305C8B">
        <w:rPr>
          <w:rStyle w:val="ab"/>
          <w:rFonts w:eastAsia="Calibri"/>
          <w:i w:val="0"/>
          <w:sz w:val="28"/>
          <w:szCs w:val="28"/>
        </w:rPr>
        <w:t>световая скульптура;</w:t>
      </w:r>
    </w:p>
    <w:p w:rsidR="00305C8B" w:rsidRDefault="00305C8B" w:rsidP="00D51AC4">
      <w:pPr>
        <w:pStyle w:val="21"/>
        <w:ind w:firstLine="709"/>
        <w:jc w:val="both"/>
        <w:rPr>
          <w:rStyle w:val="ab"/>
          <w:rFonts w:eastAsia="Calibri"/>
          <w:i w:val="0"/>
          <w:sz w:val="28"/>
          <w:szCs w:val="28"/>
        </w:rPr>
      </w:pPr>
      <w:r>
        <w:rPr>
          <w:rStyle w:val="ab"/>
          <w:rFonts w:eastAsia="Calibri"/>
          <w:i w:val="0"/>
          <w:sz w:val="28"/>
          <w:szCs w:val="28"/>
        </w:rPr>
        <w:t>- обустроена пешеходная зона в центральном сквере с.</w:t>
      </w:r>
      <w:r w:rsidR="007E3267">
        <w:rPr>
          <w:rStyle w:val="ab"/>
          <w:rFonts w:eastAsia="Calibri"/>
          <w:i w:val="0"/>
          <w:sz w:val="28"/>
          <w:szCs w:val="28"/>
        </w:rPr>
        <w:t xml:space="preserve"> </w:t>
      </w:r>
      <w:r>
        <w:rPr>
          <w:rStyle w:val="ab"/>
          <w:rFonts w:eastAsia="Calibri"/>
          <w:i w:val="0"/>
          <w:sz w:val="28"/>
          <w:szCs w:val="28"/>
        </w:rPr>
        <w:t>Питерка;</w:t>
      </w:r>
    </w:p>
    <w:p w:rsidR="00C42780" w:rsidRDefault="00C42780" w:rsidP="00D51AC4">
      <w:pPr>
        <w:pStyle w:val="21"/>
        <w:ind w:firstLine="709"/>
        <w:jc w:val="both"/>
        <w:rPr>
          <w:rStyle w:val="ab"/>
          <w:rFonts w:eastAsia="Calibri"/>
          <w:i w:val="0"/>
          <w:sz w:val="28"/>
          <w:szCs w:val="28"/>
        </w:rPr>
      </w:pPr>
      <w:r>
        <w:rPr>
          <w:rStyle w:val="ab"/>
          <w:rFonts w:eastAsia="Calibri"/>
          <w:i w:val="0"/>
          <w:sz w:val="28"/>
          <w:szCs w:val="28"/>
        </w:rPr>
        <w:t>- обустроена зона отдыха в парке «</w:t>
      </w:r>
      <w:r w:rsidR="00C80696">
        <w:rPr>
          <w:rStyle w:val="ab"/>
          <w:rFonts w:eastAsia="Calibri"/>
          <w:i w:val="0"/>
          <w:sz w:val="28"/>
          <w:szCs w:val="28"/>
        </w:rPr>
        <w:t>Побед</w:t>
      </w:r>
      <w:r>
        <w:rPr>
          <w:rStyle w:val="ab"/>
          <w:rFonts w:eastAsia="Calibri"/>
          <w:i w:val="0"/>
          <w:sz w:val="28"/>
          <w:szCs w:val="28"/>
        </w:rPr>
        <w:t>ы»</w:t>
      </w:r>
      <w:r w:rsidR="00C80696">
        <w:rPr>
          <w:rStyle w:val="ab"/>
          <w:rFonts w:eastAsia="Calibri"/>
          <w:i w:val="0"/>
          <w:sz w:val="28"/>
          <w:szCs w:val="28"/>
        </w:rPr>
        <w:t xml:space="preserve">, </w:t>
      </w:r>
      <w:r w:rsidR="00C80696">
        <w:rPr>
          <w:sz w:val="28"/>
          <w:szCs w:val="28"/>
        </w:rPr>
        <w:t>установлена скульптурная</w:t>
      </w:r>
      <w:r w:rsidR="00E91FB3">
        <w:rPr>
          <w:sz w:val="28"/>
          <w:szCs w:val="28"/>
        </w:rPr>
        <w:t xml:space="preserve"> композиция</w:t>
      </w:r>
      <w:r w:rsidR="00C80696" w:rsidRPr="004939CC">
        <w:rPr>
          <w:sz w:val="28"/>
          <w:szCs w:val="28"/>
        </w:rPr>
        <w:t xml:space="preserve"> </w:t>
      </w:r>
      <w:r w:rsidR="00C80696">
        <w:rPr>
          <w:sz w:val="28"/>
          <w:szCs w:val="28"/>
        </w:rPr>
        <w:t xml:space="preserve">в центральной части парка </w:t>
      </w:r>
      <w:r w:rsidR="00C80696" w:rsidRPr="004939CC">
        <w:rPr>
          <w:sz w:val="28"/>
          <w:szCs w:val="28"/>
        </w:rPr>
        <w:t>в виде лебедей</w:t>
      </w:r>
      <w:r w:rsidR="00C80696">
        <w:rPr>
          <w:sz w:val="28"/>
          <w:szCs w:val="28"/>
        </w:rPr>
        <w:t xml:space="preserve"> с устройством подсветки, установлены </w:t>
      </w:r>
      <w:proofErr w:type="spellStart"/>
      <w:r w:rsidR="00C80696">
        <w:rPr>
          <w:sz w:val="28"/>
          <w:szCs w:val="28"/>
        </w:rPr>
        <w:t>топиарии</w:t>
      </w:r>
      <w:proofErr w:type="spellEnd"/>
      <w:r w:rsidR="00C80696">
        <w:rPr>
          <w:sz w:val="28"/>
          <w:szCs w:val="28"/>
        </w:rPr>
        <w:t>;</w:t>
      </w:r>
    </w:p>
    <w:p w:rsidR="00305C8B" w:rsidRDefault="00305C8B" w:rsidP="00D51AC4">
      <w:pPr>
        <w:pStyle w:val="21"/>
        <w:ind w:firstLine="709"/>
        <w:jc w:val="both"/>
        <w:rPr>
          <w:rStyle w:val="ab"/>
          <w:rFonts w:eastAsia="Calibri"/>
          <w:i w:val="0"/>
          <w:sz w:val="28"/>
          <w:szCs w:val="28"/>
        </w:rPr>
      </w:pPr>
      <w:r>
        <w:rPr>
          <w:rStyle w:val="ab"/>
          <w:rFonts w:eastAsia="Calibri"/>
          <w:i w:val="0"/>
          <w:sz w:val="28"/>
          <w:szCs w:val="28"/>
        </w:rPr>
        <w:t xml:space="preserve">- установлено игровое оборудование в центральном сквере; </w:t>
      </w:r>
    </w:p>
    <w:p w:rsidR="00D51AC4" w:rsidRDefault="00D51AC4" w:rsidP="00D51A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установлены</w:t>
      </w:r>
      <w:r w:rsidRPr="00B436DC">
        <w:rPr>
          <w:rFonts w:ascii="Times New Roman" w:hAnsi="Times New Roman"/>
          <w:sz w:val="28"/>
          <w:szCs w:val="28"/>
        </w:rPr>
        <w:t xml:space="preserve"> мусорны</w:t>
      </w:r>
      <w:r>
        <w:rPr>
          <w:rFonts w:ascii="Times New Roman" w:hAnsi="Times New Roman"/>
          <w:sz w:val="28"/>
          <w:szCs w:val="28"/>
        </w:rPr>
        <w:t>е</w:t>
      </w:r>
      <w:r w:rsidRPr="00B436DC">
        <w:rPr>
          <w:rFonts w:ascii="Times New Roman" w:hAnsi="Times New Roman"/>
          <w:sz w:val="28"/>
          <w:szCs w:val="28"/>
        </w:rPr>
        <w:t xml:space="preserve"> контейнер</w:t>
      </w:r>
      <w:r>
        <w:rPr>
          <w:rFonts w:ascii="Times New Roman" w:hAnsi="Times New Roman"/>
          <w:sz w:val="28"/>
          <w:szCs w:val="28"/>
        </w:rPr>
        <w:t>ы;</w:t>
      </w:r>
    </w:p>
    <w:p w:rsidR="00D51AC4" w:rsidRDefault="00D51AC4" w:rsidP="00D51A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проводилось и проводится выкашивание травы и уход за цвет</w:t>
      </w:r>
      <w:r w:rsidR="00E2609A">
        <w:rPr>
          <w:rFonts w:ascii="Times New Roman" w:hAnsi="Times New Roman"/>
          <w:sz w:val="28"/>
          <w:szCs w:val="28"/>
        </w:rPr>
        <w:t>никами на территории Питерского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образования;</w:t>
      </w:r>
    </w:p>
    <w:p w:rsidR="00D51AC4" w:rsidRDefault="00E2609A" w:rsidP="00D51A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очистка территории Питерского</w:t>
      </w:r>
      <w:r w:rsidR="00C963F3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D51AC4">
        <w:rPr>
          <w:rFonts w:ascii="Times New Roman" w:hAnsi="Times New Roman"/>
          <w:sz w:val="28"/>
          <w:szCs w:val="28"/>
        </w:rPr>
        <w:t xml:space="preserve"> и кладбищ от мусора и несанкционированных свалок; </w:t>
      </w:r>
    </w:p>
    <w:p w:rsidR="00D51AC4" w:rsidRDefault="00D51AC4" w:rsidP="00D51A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опиловка деревьев, ремонт детских площадок;</w:t>
      </w:r>
    </w:p>
    <w:p w:rsidR="00D51AC4" w:rsidRDefault="00D51AC4" w:rsidP="00D51A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установка бордюрных камней, лавочек и урн;</w:t>
      </w:r>
    </w:p>
    <w:p w:rsidR="00D51AC4" w:rsidRDefault="00E2609A" w:rsidP="00D51A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установлено оборудование</w:t>
      </w:r>
      <w:r w:rsidR="007E3267">
        <w:rPr>
          <w:rFonts w:ascii="Times New Roman" w:hAnsi="Times New Roman"/>
          <w:sz w:val="28"/>
          <w:szCs w:val="28"/>
        </w:rPr>
        <w:t xml:space="preserve"> </w:t>
      </w:r>
      <w:r w:rsidRPr="00E2609A">
        <w:rPr>
          <w:rFonts w:ascii="Times New Roman" w:hAnsi="Times New Roman"/>
          <w:sz w:val="28"/>
          <w:szCs w:val="28"/>
        </w:rPr>
        <w:t>малой спортивной площадки для подготовки и выполнения нормативов ВФСК «ГТО</w:t>
      </w:r>
      <w:r>
        <w:rPr>
          <w:rFonts w:ascii="Times New Roman" w:hAnsi="Times New Roman"/>
          <w:sz w:val="28"/>
          <w:szCs w:val="28"/>
        </w:rPr>
        <w:t>»</w:t>
      </w:r>
      <w:r w:rsidR="00D51AC4" w:rsidRPr="00E2609A">
        <w:rPr>
          <w:rFonts w:ascii="Times New Roman" w:hAnsi="Times New Roman"/>
          <w:sz w:val="28"/>
          <w:szCs w:val="28"/>
        </w:rPr>
        <w:t>;</w:t>
      </w:r>
    </w:p>
    <w:p w:rsidR="00733FEF" w:rsidRDefault="00733FEF" w:rsidP="00D51A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установлена хоккейная коробка;</w:t>
      </w:r>
    </w:p>
    <w:p w:rsidR="002634BF" w:rsidRDefault="002634BF" w:rsidP="00D51A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площади с.</w:t>
      </w:r>
      <w:r w:rsidR="008315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Питерка устано</w:t>
      </w:r>
      <w:r w:rsidR="00D171AB">
        <w:rPr>
          <w:rFonts w:ascii="Times New Roman" w:hAnsi="Times New Roman"/>
          <w:sz w:val="28"/>
          <w:szCs w:val="28"/>
        </w:rPr>
        <w:t>влен новый сценический комплекс;</w:t>
      </w:r>
    </w:p>
    <w:p w:rsidR="00C963F3" w:rsidRDefault="00C963F3" w:rsidP="00D51A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обустроена зона отдыха на берегу реки Малый Узень в с.</w:t>
      </w:r>
      <w:r w:rsidR="007E3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Питерка;</w:t>
      </w:r>
    </w:p>
    <w:p w:rsidR="00D171AB" w:rsidRPr="00E2609A" w:rsidRDefault="00D171AB" w:rsidP="00D51A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произведено обустройство тротуаров.</w:t>
      </w:r>
    </w:p>
    <w:p w:rsidR="00D51AC4" w:rsidRPr="00BB1619" w:rsidRDefault="00D171AB" w:rsidP="007E3267">
      <w:pPr>
        <w:spacing w:after="0" w:line="240" w:lineRule="auto"/>
        <w:ind w:right="5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</w:t>
      </w:r>
      <w:r w:rsidR="00D51AC4" w:rsidRPr="00BB1619">
        <w:rPr>
          <w:rFonts w:ascii="Times New Roman" w:hAnsi="Times New Roman"/>
          <w:sz w:val="28"/>
          <w:szCs w:val="28"/>
        </w:rPr>
        <w:t xml:space="preserve"> проблема благоу</w:t>
      </w:r>
      <w:r w:rsidR="002634BF">
        <w:rPr>
          <w:rFonts w:ascii="Times New Roman" w:hAnsi="Times New Roman"/>
          <w:sz w:val="28"/>
          <w:szCs w:val="28"/>
        </w:rPr>
        <w:t>стройства территории Питерского</w:t>
      </w:r>
      <w:r w:rsidR="00D51AC4" w:rsidRPr="00BB1619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 w:rsidR="00D51AC4" w:rsidRPr="00BB1619">
        <w:rPr>
          <w:rFonts w:ascii="Times New Roman" w:hAnsi="Times New Roman"/>
          <w:sz w:val="28"/>
          <w:szCs w:val="28"/>
        </w:rPr>
        <w:t>остается</w:t>
      </w:r>
      <w:proofErr w:type="spellEnd"/>
      <w:r w:rsidR="00D51AC4" w:rsidRPr="00BB1619">
        <w:rPr>
          <w:rFonts w:ascii="Times New Roman" w:hAnsi="Times New Roman"/>
          <w:sz w:val="28"/>
          <w:szCs w:val="28"/>
        </w:rPr>
        <w:t xml:space="preserve"> остр</w:t>
      </w:r>
      <w:r w:rsidR="002634BF">
        <w:rPr>
          <w:rFonts w:ascii="Times New Roman" w:hAnsi="Times New Roman"/>
          <w:sz w:val="28"/>
          <w:szCs w:val="28"/>
        </w:rPr>
        <w:t>ой для администрации Питерского муниципального района</w:t>
      </w:r>
      <w:r w:rsidR="00D51AC4" w:rsidRPr="00BB1619">
        <w:rPr>
          <w:rFonts w:ascii="Times New Roman" w:hAnsi="Times New Roman"/>
          <w:sz w:val="28"/>
          <w:szCs w:val="28"/>
        </w:rPr>
        <w:t>.</w:t>
      </w:r>
    </w:p>
    <w:p w:rsidR="00D51AC4" w:rsidRPr="00240A2D" w:rsidRDefault="00D51AC4" w:rsidP="007E3267">
      <w:pPr>
        <w:spacing w:after="0" w:line="240" w:lineRule="auto"/>
        <w:ind w:right="57" w:firstLine="708"/>
        <w:jc w:val="both"/>
        <w:rPr>
          <w:rFonts w:ascii="Times New Roman" w:hAnsi="Times New Roman"/>
          <w:sz w:val="28"/>
          <w:szCs w:val="28"/>
        </w:rPr>
      </w:pPr>
      <w:r w:rsidRPr="00240A2D">
        <w:rPr>
          <w:rFonts w:ascii="Times New Roman" w:hAnsi="Times New Roman"/>
          <w:sz w:val="28"/>
          <w:szCs w:val="28"/>
        </w:rPr>
        <w:t>В настоящее время денежные средства, предусмотренные в бю</w:t>
      </w:r>
      <w:r w:rsidR="004A2999">
        <w:rPr>
          <w:rFonts w:ascii="Times New Roman" w:hAnsi="Times New Roman"/>
          <w:sz w:val="28"/>
          <w:szCs w:val="28"/>
        </w:rPr>
        <w:t>джете муниципального образования</w:t>
      </w:r>
      <w:r w:rsidRPr="00240A2D">
        <w:rPr>
          <w:rFonts w:ascii="Times New Roman" w:hAnsi="Times New Roman"/>
          <w:sz w:val="28"/>
          <w:szCs w:val="28"/>
        </w:rPr>
        <w:t>, направляются</w:t>
      </w:r>
      <w:r w:rsidR="009450B7">
        <w:rPr>
          <w:rFonts w:ascii="Times New Roman" w:hAnsi="Times New Roman"/>
          <w:sz w:val="28"/>
          <w:szCs w:val="28"/>
        </w:rPr>
        <w:t xml:space="preserve"> в первую очередь на уличное </w:t>
      </w:r>
      <w:r w:rsidR="009450B7">
        <w:rPr>
          <w:rFonts w:ascii="Times New Roman" w:hAnsi="Times New Roman"/>
          <w:sz w:val="28"/>
          <w:szCs w:val="28"/>
        </w:rPr>
        <w:lastRenderedPageBreak/>
        <w:t>освещение</w:t>
      </w:r>
      <w:r w:rsidR="002634BF">
        <w:rPr>
          <w:rFonts w:ascii="Times New Roman" w:hAnsi="Times New Roman"/>
          <w:sz w:val="28"/>
          <w:szCs w:val="28"/>
        </w:rPr>
        <w:t xml:space="preserve">, </w:t>
      </w:r>
      <w:r w:rsidR="009450B7">
        <w:rPr>
          <w:rFonts w:ascii="Times New Roman" w:hAnsi="Times New Roman"/>
          <w:sz w:val="28"/>
          <w:szCs w:val="28"/>
        </w:rPr>
        <w:t>озеленение, обслуживание</w:t>
      </w:r>
      <w:r w:rsidRPr="00240A2D">
        <w:rPr>
          <w:rFonts w:ascii="Times New Roman" w:hAnsi="Times New Roman"/>
          <w:sz w:val="28"/>
          <w:szCs w:val="28"/>
        </w:rPr>
        <w:t xml:space="preserve"> детски</w:t>
      </w:r>
      <w:r w:rsidR="002634BF">
        <w:rPr>
          <w:rFonts w:ascii="Times New Roman" w:hAnsi="Times New Roman"/>
          <w:sz w:val="28"/>
          <w:szCs w:val="28"/>
        </w:rPr>
        <w:t>х игровых площадок,</w:t>
      </w:r>
      <w:r w:rsidR="009450B7">
        <w:rPr>
          <w:rFonts w:ascii="Times New Roman" w:hAnsi="Times New Roman"/>
          <w:sz w:val="28"/>
          <w:szCs w:val="28"/>
        </w:rPr>
        <w:t xml:space="preserve"> фонтана, набережной,</w:t>
      </w:r>
      <w:r w:rsidR="002634BF">
        <w:rPr>
          <w:rFonts w:ascii="Times New Roman" w:hAnsi="Times New Roman"/>
          <w:sz w:val="28"/>
          <w:szCs w:val="28"/>
        </w:rPr>
        <w:t xml:space="preserve"> </w:t>
      </w:r>
      <w:r w:rsidR="009450B7">
        <w:rPr>
          <w:rFonts w:ascii="Times New Roman" w:hAnsi="Times New Roman"/>
          <w:sz w:val="28"/>
          <w:szCs w:val="28"/>
        </w:rPr>
        <w:t>рекультивация свалки</w:t>
      </w:r>
      <w:r w:rsidRPr="00240A2D">
        <w:rPr>
          <w:rFonts w:ascii="Times New Roman" w:hAnsi="Times New Roman"/>
          <w:sz w:val="28"/>
          <w:szCs w:val="28"/>
        </w:rPr>
        <w:t>.</w:t>
      </w:r>
    </w:p>
    <w:p w:rsidR="00D51AC4" w:rsidRPr="00BB1619" w:rsidRDefault="00D51AC4" w:rsidP="007E3267">
      <w:pPr>
        <w:spacing w:after="0" w:line="240" w:lineRule="auto"/>
        <w:ind w:right="57" w:firstLine="708"/>
        <w:jc w:val="both"/>
        <w:rPr>
          <w:rFonts w:ascii="Times New Roman" w:hAnsi="Times New Roman"/>
          <w:sz w:val="28"/>
          <w:szCs w:val="28"/>
        </w:rPr>
      </w:pPr>
      <w:r w:rsidRPr="00BB1619">
        <w:rPr>
          <w:rFonts w:ascii="Times New Roman" w:hAnsi="Times New Roman"/>
          <w:sz w:val="28"/>
          <w:szCs w:val="28"/>
        </w:rPr>
        <w:t>Проблема благоу</w:t>
      </w:r>
      <w:r w:rsidR="002634BF">
        <w:rPr>
          <w:rFonts w:ascii="Times New Roman" w:hAnsi="Times New Roman"/>
          <w:sz w:val="28"/>
          <w:szCs w:val="28"/>
        </w:rPr>
        <w:t>стройства территории Питерского</w:t>
      </w:r>
      <w:r w:rsidRPr="00BB1619">
        <w:rPr>
          <w:rFonts w:ascii="Times New Roman" w:hAnsi="Times New Roman"/>
          <w:sz w:val="28"/>
          <w:szCs w:val="28"/>
        </w:rPr>
        <w:t xml:space="preserve"> муниципального образования является актуальной для органов местного само</w:t>
      </w:r>
      <w:r w:rsidR="002634BF">
        <w:rPr>
          <w:rFonts w:ascii="Times New Roman" w:hAnsi="Times New Roman"/>
          <w:sz w:val="28"/>
          <w:szCs w:val="28"/>
        </w:rPr>
        <w:t>управления в силу того, что с.</w:t>
      </w:r>
      <w:r w:rsidR="00831571">
        <w:rPr>
          <w:rFonts w:ascii="Times New Roman" w:hAnsi="Times New Roman"/>
          <w:sz w:val="28"/>
          <w:szCs w:val="28"/>
        </w:rPr>
        <w:t xml:space="preserve"> </w:t>
      </w:r>
      <w:r w:rsidR="002634BF">
        <w:rPr>
          <w:rFonts w:ascii="Times New Roman" w:hAnsi="Times New Roman"/>
          <w:sz w:val="28"/>
          <w:szCs w:val="28"/>
        </w:rPr>
        <w:t>Питерка</w:t>
      </w:r>
      <w:r w:rsidRPr="00BB1619">
        <w:rPr>
          <w:rFonts w:ascii="Times New Roman" w:hAnsi="Times New Roman"/>
          <w:sz w:val="28"/>
          <w:szCs w:val="28"/>
        </w:rPr>
        <w:t xml:space="preserve"> является районным центром. </w:t>
      </w:r>
    </w:p>
    <w:p w:rsidR="00D51AC4" w:rsidRPr="00BB1619" w:rsidRDefault="00D51AC4" w:rsidP="007E3267">
      <w:pPr>
        <w:spacing w:after="0" w:line="240" w:lineRule="auto"/>
        <w:ind w:right="57" w:firstLine="708"/>
        <w:jc w:val="both"/>
        <w:rPr>
          <w:rFonts w:ascii="Times New Roman" w:hAnsi="Times New Roman"/>
          <w:sz w:val="28"/>
          <w:szCs w:val="28"/>
        </w:rPr>
      </w:pPr>
      <w:r w:rsidRPr="00BB1619">
        <w:rPr>
          <w:rFonts w:ascii="Times New Roman" w:hAnsi="Times New Roman"/>
          <w:sz w:val="28"/>
          <w:szCs w:val="28"/>
        </w:rPr>
        <w:t>Решение проблемы б</w:t>
      </w:r>
      <w:r w:rsidR="002634BF">
        <w:rPr>
          <w:rFonts w:ascii="Times New Roman" w:hAnsi="Times New Roman"/>
          <w:sz w:val="28"/>
          <w:szCs w:val="28"/>
        </w:rPr>
        <w:t>лагоустройства на территории Питерского</w:t>
      </w:r>
      <w:r w:rsidRPr="00BB1619">
        <w:rPr>
          <w:rFonts w:ascii="Times New Roman" w:hAnsi="Times New Roman"/>
          <w:sz w:val="28"/>
          <w:szCs w:val="28"/>
        </w:rPr>
        <w:t xml:space="preserve"> муниципального образования возможно только с помощью принятия муниципальной целевой программы на очередной период.</w:t>
      </w:r>
    </w:p>
    <w:p w:rsidR="00D51AC4" w:rsidRPr="00BB1619" w:rsidRDefault="00217753" w:rsidP="007E3267">
      <w:pPr>
        <w:spacing w:after="0" w:line="240" w:lineRule="auto"/>
        <w:ind w:right="5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</w:t>
      </w:r>
      <w:r w:rsidR="00D51AC4" w:rsidRPr="00BB1619">
        <w:rPr>
          <w:rFonts w:ascii="Times New Roman" w:hAnsi="Times New Roman"/>
          <w:sz w:val="28"/>
          <w:szCs w:val="28"/>
        </w:rPr>
        <w:t>программа «Благоу</w:t>
      </w:r>
      <w:r w:rsidR="002634BF">
        <w:rPr>
          <w:rFonts w:ascii="Times New Roman" w:hAnsi="Times New Roman"/>
          <w:sz w:val="28"/>
          <w:szCs w:val="28"/>
        </w:rPr>
        <w:t>стройство территории Питерского</w:t>
      </w:r>
      <w:r w:rsidR="00D51AC4" w:rsidRPr="00BB1619">
        <w:rPr>
          <w:rFonts w:ascii="Times New Roman" w:hAnsi="Times New Roman"/>
          <w:sz w:val="28"/>
          <w:szCs w:val="28"/>
        </w:rPr>
        <w:t xml:space="preserve"> м</w:t>
      </w:r>
      <w:r w:rsidR="00733FEF">
        <w:rPr>
          <w:rFonts w:ascii="Times New Roman" w:hAnsi="Times New Roman"/>
          <w:sz w:val="28"/>
          <w:szCs w:val="28"/>
        </w:rPr>
        <w:t>уницип</w:t>
      </w:r>
      <w:r w:rsidR="00305C8B">
        <w:rPr>
          <w:rFonts w:ascii="Times New Roman" w:hAnsi="Times New Roman"/>
          <w:sz w:val="28"/>
          <w:szCs w:val="28"/>
        </w:rPr>
        <w:t>ального образования</w:t>
      </w:r>
      <w:r w:rsidR="00A7083F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 </w:t>
      </w:r>
      <w:r w:rsidR="003D272D">
        <w:rPr>
          <w:rFonts w:ascii="Times New Roman" w:hAnsi="Times New Roman"/>
          <w:sz w:val="28"/>
          <w:szCs w:val="28"/>
        </w:rPr>
        <w:t xml:space="preserve">на период </w:t>
      </w:r>
      <w:r w:rsidR="00C963F3">
        <w:rPr>
          <w:rFonts w:ascii="Times New Roman" w:hAnsi="Times New Roman"/>
          <w:sz w:val="28"/>
          <w:szCs w:val="28"/>
        </w:rPr>
        <w:t xml:space="preserve">до </w:t>
      </w:r>
      <w:r w:rsidR="00D51AC4" w:rsidRPr="00BB1619">
        <w:rPr>
          <w:rFonts w:ascii="Times New Roman" w:hAnsi="Times New Roman"/>
          <w:sz w:val="28"/>
          <w:szCs w:val="28"/>
        </w:rPr>
        <w:t>20</w:t>
      </w:r>
      <w:r w:rsidR="00C80696">
        <w:rPr>
          <w:rFonts w:ascii="Times New Roman" w:hAnsi="Times New Roman"/>
          <w:sz w:val="28"/>
          <w:szCs w:val="28"/>
        </w:rPr>
        <w:t>2</w:t>
      </w:r>
      <w:r w:rsidR="00C17537">
        <w:rPr>
          <w:rFonts w:ascii="Times New Roman" w:hAnsi="Times New Roman"/>
          <w:sz w:val="28"/>
          <w:szCs w:val="28"/>
        </w:rPr>
        <w:t>8</w:t>
      </w:r>
      <w:r w:rsidR="00C963F3">
        <w:rPr>
          <w:rFonts w:ascii="Times New Roman" w:hAnsi="Times New Roman"/>
          <w:sz w:val="28"/>
          <w:szCs w:val="28"/>
        </w:rPr>
        <w:t xml:space="preserve"> года</w:t>
      </w:r>
      <w:r w:rsidR="00D51AC4" w:rsidRPr="00BB1619">
        <w:rPr>
          <w:rFonts w:ascii="Times New Roman" w:hAnsi="Times New Roman"/>
          <w:sz w:val="28"/>
          <w:szCs w:val="28"/>
        </w:rPr>
        <w:t>»  предусматривает выделение денежных средств из бю</w:t>
      </w:r>
      <w:r w:rsidR="004A2999">
        <w:rPr>
          <w:rFonts w:ascii="Times New Roman" w:hAnsi="Times New Roman"/>
          <w:sz w:val="28"/>
          <w:szCs w:val="28"/>
        </w:rPr>
        <w:t>джета муниципального образования</w:t>
      </w:r>
      <w:r w:rsidR="00831571">
        <w:rPr>
          <w:rFonts w:ascii="Times New Roman" w:hAnsi="Times New Roman"/>
          <w:sz w:val="28"/>
          <w:szCs w:val="28"/>
        </w:rPr>
        <w:t xml:space="preserve"> для проведения</w:t>
      </w:r>
      <w:r w:rsidR="00D51AC4" w:rsidRPr="00BB1619">
        <w:rPr>
          <w:rFonts w:ascii="Times New Roman" w:hAnsi="Times New Roman"/>
          <w:sz w:val="28"/>
          <w:szCs w:val="28"/>
        </w:rPr>
        <w:t xml:space="preserve"> социально</w:t>
      </w:r>
      <w:r w:rsidR="00E91FB3">
        <w:rPr>
          <w:rFonts w:ascii="Times New Roman" w:hAnsi="Times New Roman"/>
          <w:sz w:val="28"/>
          <w:szCs w:val="28"/>
        </w:rPr>
        <w:t xml:space="preserve"> </w:t>
      </w:r>
      <w:r w:rsidR="00D51AC4" w:rsidRPr="00BB1619">
        <w:rPr>
          <w:rFonts w:ascii="Times New Roman" w:hAnsi="Times New Roman"/>
          <w:sz w:val="28"/>
          <w:szCs w:val="28"/>
        </w:rPr>
        <w:t>-</w:t>
      </w:r>
      <w:r w:rsidR="00E91FB3">
        <w:rPr>
          <w:rFonts w:ascii="Times New Roman" w:hAnsi="Times New Roman"/>
          <w:sz w:val="28"/>
          <w:szCs w:val="28"/>
        </w:rPr>
        <w:t xml:space="preserve"> </w:t>
      </w:r>
      <w:r w:rsidR="00D51AC4" w:rsidRPr="00BB1619">
        <w:rPr>
          <w:rFonts w:ascii="Times New Roman" w:hAnsi="Times New Roman"/>
          <w:sz w:val="28"/>
          <w:szCs w:val="28"/>
        </w:rPr>
        <w:t xml:space="preserve">значимых мероприятий по благоустройству территории </w:t>
      </w:r>
      <w:proofErr w:type="spellStart"/>
      <w:r w:rsidR="00D51AC4" w:rsidRPr="00BB1619">
        <w:rPr>
          <w:rFonts w:ascii="Times New Roman" w:hAnsi="Times New Roman"/>
          <w:sz w:val="28"/>
          <w:szCs w:val="28"/>
        </w:rPr>
        <w:t>населенных</w:t>
      </w:r>
      <w:proofErr w:type="spellEnd"/>
      <w:r w:rsidR="00D51AC4" w:rsidRPr="00BB1619">
        <w:rPr>
          <w:rFonts w:ascii="Times New Roman" w:hAnsi="Times New Roman"/>
          <w:sz w:val="28"/>
          <w:szCs w:val="28"/>
        </w:rPr>
        <w:t xml:space="preserve"> пунктов и привлечению предприятий, организаций всех форм собственности, жителей муниципального образования к активному участию в решении проблем благоу</w:t>
      </w:r>
      <w:r w:rsidR="002634BF">
        <w:rPr>
          <w:rFonts w:ascii="Times New Roman" w:hAnsi="Times New Roman"/>
          <w:sz w:val="28"/>
          <w:szCs w:val="28"/>
        </w:rPr>
        <w:t>стройства территории Питерского</w:t>
      </w:r>
      <w:r w:rsidR="00D51AC4" w:rsidRPr="00BB1619">
        <w:rPr>
          <w:rFonts w:ascii="Times New Roman" w:hAnsi="Times New Roman"/>
          <w:sz w:val="28"/>
          <w:szCs w:val="28"/>
        </w:rPr>
        <w:t xml:space="preserve"> муниципального образования и контролю за обеспечением сохранности объектов благоустройства.</w:t>
      </w:r>
    </w:p>
    <w:p w:rsidR="00D51AC4" w:rsidRPr="00BB1619" w:rsidRDefault="00D51AC4" w:rsidP="007E3267">
      <w:pPr>
        <w:spacing w:after="0" w:line="240" w:lineRule="auto"/>
        <w:ind w:right="57" w:firstLine="708"/>
        <w:jc w:val="both"/>
        <w:rPr>
          <w:rFonts w:ascii="Times New Roman" w:hAnsi="Times New Roman"/>
          <w:sz w:val="28"/>
          <w:szCs w:val="28"/>
        </w:rPr>
      </w:pPr>
      <w:r w:rsidRPr="00BB1619">
        <w:rPr>
          <w:rFonts w:ascii="Times New Roman" w:hAnsi="Times New Roman"/>
          <w:sz w:val="28"/>
          <w:szCs w:val="28"/>
        </w:rPr>
        <w:t xml:space="preserve">Применение программно-целевого метода позволит осуществить реализацию комплекса мероприятий, которые значительно повысят уровень благоустроенности и надлежащего </w:t>
      </w:r>
      <w:r w:rsidR="002634BF">
        <w:rPr>
          <w:rFonts w:ascii="Times New Roman" w:hAnsi="Times New Roman"/>
          <w:sz w:val="28"/>
          <w:szCs w:val="28"/>
        </w:rPr>
        <w:t>состояния территории Питерского</w:t>
      </w:r>
      <w:r w:rsidRPr="00BB1619"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314511" w:rsidRDefault="00314511" w:rsidP="00314511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4" w:name="bookmark3"/>
    </w:p>
    <w:p w:rsidR="00314511" w:rsidRDefault="00314511" w:rsidP="00314511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111BF">
        <w:rPr>
          <w:rFonts w:ascii="Times New Roman" w:hAnsi="Times New Roman"/>
          <w:b/>
          <w:sz w:val="28"/>
          <w:szCs w:val="28"/>
        </w:rPr>
        <w:t xml:space="preserve">Раздел 2. Основные цели и </w:t>
      </w:r>
      <w:r w:rsidR="00F43DD8">
        <w:rPr>
          <w:rFonts w:ascii="Times New Roman" w:hAnsi="Times New Roman"/>
          <w:b/>
          <w:sz w:val="28"/>
          <w:szCs w:val="28"/>
        </w:rPr>
        <w:t>задачи</w:t>
      </w:r>
      <w:r w:rsidR="00265636">
        <w:rPr>
          <w:rFonts w:ascii="Times New Roman" w:hAnsi="Times New Roman"/>
          <w:b/>
          <w:sz w:val="28"/>
          <w:szCs w:val="28"/>
        </w:rPr>
        <w:t xml:space="preserve"> П</w:t>
      </w:r>
      <w:r w:rsidRPr="008111BF">
        <w:rPr>
          <w:rFonts w:ascii="Times New Roman" w:hAnsi="Times New Roman"/>
          <w:b/>
          <w:sz w:val="28"/>
          <w:szCs w:val="28"/>
        </w:rPr>
        <w:t>рограмм</w:t>
      </w:r>
      <w:bookmarkEnd w:id="4"/>
      <w:r w:rsidR="00265636">
        <w:rPr>
          <w:rFonts w:ascii="Times New Roman" w:hAnsi="Times New Roman"/>
          <w:b/>
          <w:sz w:val="28"/>
          <w:szCs w:val="28"/>
        </w:rPr>
        <w:t>ы</w:t>
      </w:r>
    </w:p>
    <w:p w:rsidR="00314511" w:rsidRPr="008111BF" w:rsidRDefault="00314511" w:rsidP="00314511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14511" w:rsidRPr="009D5AC3" w:rsidRDefault="007E3267" w:rsidP="009D5AC3">
      <w:pPr>
        <w:pStyle w:val="a5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2.1. </w:t>
      </w:r>
      <w:r w:rsidR="00314511" w:rsidRPr="007E6CE6">
        <w:rPr>
          <w:rFonts w:ascii="Times New Roman" w:hAnsi="Times New Roman"/>
          <w:i/>
          <w:sz w:val="28"/>
          <w:szCs w:val="28"/>
        </w:rPr>
        <w:t>Анализ существующего положения в комплексном благоустройстве</w:t>
      </w:r>
      <w:r w:rsidR="009D5AC3">
        <w:rPr>
          <w:rFonts w:ascii="Times New Roman" w:hAnsi="Times New Roman"/>
          <w:i/>
          <w:sz w:val="28"/>
          <w:szCs w:val="28"/>
        </w:rPr>
        <w:t xml:space="preserve"> </w:t>
      </w:r>
      <w:r w:rsidR="00314511" w:rsidRPr="007E6CE6">
        <w:rPr>
          <w:rFonts w:ascii="Times New Roman" w:hAnsi="Times New Roman"/>
          <w:i/>
          <w:sz w:val="28"/>
          <w:szCs w:val="28"/>
        </w:rPr>
        <w:t>территории поселения.</w:t>
      </w:r>
    </w:p>
    <w:p w:rsidR="00314511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 xml:space="preserve">Для определения комплекса проблем, подлежащих программному решению, </w:t>
      </w:r>
      <w:proofErr w:type="spellStart"/>
      <w:r w:rsidRPr="00851878">
        <w:rPr>
          <w:rFonts w:ascii="Times New Roman" w:hAnsi="Times New Roman"/>
          <w:sz w:val="28"/>
          <w:szCs w:val="28"/>
        </w:rPr>
        <w:t>проведен</w:t>
      </w:r>
      <w:proofErr w:type="spellEnd"/>
      <w:r w:rsidRPr="00851878">
        <w:rPr>
          <w:rFonts w:ascii="Times New Roman" w:hAnsi="Times New Roman"/>
          <w:sz w:val="28"/>
          <w:szCs w:val="28"/>
        </w:rPr>
        <w:t xml:space="preserve"> анализ существующего положения в комплексном благоустройстве территории поселения. Анализ </w:t>
      </w:r>
      <w:proofErr w:type="spellStart"/>
      <w:r w:rsidRPr="00851878">
        <w:rPr>
          <w:rFonts w:ascii="Times New Roman" w:hAnsi="Times New Roman"/>
          <w:sz w:val="28"/>
          <w:szCs w:val="28"/>
        </w:rPr>
        <w:t>проведен</w:t>
      </w:r>
      <w:proofErr w:type="spellEnd"/>
      <w:r w:rsidRPr="00851878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851878">
        <w:rPr>
          <w:rFonts w:ascii="Times New Roman" w:hAnsi="Times New Roman"/>
          <w:sz w:val="28"/>
          <w:szCs w:val="28"/>
        </w:rPr>
        <w:t>трем</w:t>
      </w:r>
      <w:proofErr w:type="spellEnd"/>
      <w:r w:rsidRPr="00851878">
        <w:rPr>
          <w:rFonts w:ascii="Times New Roman" w:hAnsi="Times New Roman"/>
          <w:sz w:val="28"/>
          <w:szCs w:val="28"/>
        </w:rPr>
        <w:t xml:space="preserve"> показателям, по результатам, исследования которых сформулированы цели, задачи и направления деятельности при осуществлении программы.</w:t>
      </w:r>
    </w:p>
    <w:p w:rsidR="007E3267" w:rsidRPr="00851878" w:rsidRDefault="007E3267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4511" w:rsidRPr="007E6CE6" w:rsidRDefault="00314511" w:rsidP="00314511">
      <w:pPr>
        <w:pStyle w:val="a5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7E6CE6">
        <w:rPr>
          <w:rFonts w:ascii="Times New Roman" w:hAnsi="Times New Roman"/>
          <w:i/>
          <w:sz w:val="28"/>
          <w:szCs w:val="28"/>
        </w:rPr>
        <w:t>2.2. Координация деятельности предприятий, организаций и учреждений, занимающихся благоустройством территории поселения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>В настоящее время отсутствуют предприятия, организации, учреждения, занимающиеся комплексным благоустройством территории муниципального образования. В связи с этим требуется привлечение специализированных организаций для решения существующих проблем.</w:t>
      </w:r>
    </w:p>
    <w:p w:rsidR="00314511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>Одной из задач и является необходимость координировать взаимодействие между предприятиями, организациями и учреждениями при решении вопросов ремонта коммуникаций и объектов благоустройства территории муниципального образования.</w:t>
      </w:r>
    </w:p>
    <w:p w:rsidR="007E3267" w:rsidRDefault="007E3267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3267" w:rsidRDefault="007E3267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0D99" w:rsidRDefault="00C80D99" w:rsidP="00314511">
      <w:pPr>
        <w:pStyle w:val="a5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314511" w:rsidRPr="007E6CE6" w:rsidRDefault="00314511" w:rsidP="00314511">
      <w:pPr>
        <w:pStyle w:val="a5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7E6CE6">
        <w:rPr>
          <w:rFonts w:ascii="Times New Roman" w:hAnsi="Times New Roman"/>
          <w:i/>
          <w:sz w:val="28"/>
          <w:szCs w:val="28"/>
        </w:rPr>
        <w:lastRenderedPageBreak/>
        <w:t>2.3. Анализ качественного состояния элементов благоустройства</w:t>
      </w:r>
    </w:p>
    <w:p w:rsidR="00314511" w:rsidRDefault="00314511" w:rsidP="00314511">
      <w:pPr>
        <w:pStyle w:val="a5"/>
        <w:ind w:firstLine="709"/>
        <w:jc w:val="center"/>
        <w:rPr>
          <w:rStyle w:val="a8"/>
          <w:rFonts w:eastAsia="Calibri"/>
          <w:sz w:val="28"/>
          <w:szCs w:val="28"/>
        </w:rPr>
      </w:pPr>
      <w:r w:rsidRPr="007E6CE6">
        <w:rPr>
          <w:rStyle w:val="a8"/>
          <w:rFonts w:eastAsia="Calibri"/>
          <w:sz w:val="28"/>
          <w:szCs w:val="28"/>
        </w:rPr>
        <w:t>2.3.1. Содержание мест захоронения</w:t>
      </w:r>
      <w:r w:rsidRPr="00851878">
        <w:rPr>
          <w:rStyle w:val="a8"/>
          <w:rFonts w:eastAsia="Calibri"/>
          <w:sz w:val="28"/>
          <w:szCs w:val="28"/>
        </w:rPr>
        <w:t xml:space="preserve"> </w:t>
      </w:r>
    </w:p>
    <w:p w:rsidR="00314511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>Содержание кладбищ, замена ограждения мест захоронения, вырубка кустарников, подвоз песка, расчистка дорог в зимний период, вырубка ветхих аварийных деревьев, вывоз мусора с территорий кладбищ.</w:t>
      </w:r>
    </w:p>
    <w:p w:rsidR="007E3267" w:rsidRPr="00851878" w:rsidRDefault="007E3267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4511" w:rsidRPr="007E6CE6" w:rsidRDefault="00314511" w:rsidP="00314511">
      <w:pPr>
        <w:pStyle w:val="a5"/>
        <w:ind w:firstLine="709"/>
        <w:jc w:val="center"/>
        <w:rPr>
          <w:rStyle w:val="a8"/>
          <w:rFonts w:eastAsia="Calibri"/>
          <w:sz w:val="28"/>
          <w:szCs w:val="28"/>
        </w:rPr>
      </w:pPr>
      <w:r w:rsidRPr="007E6CE6">
        <w:rPr>
          <w:rStyle w:val="a8"/>
          <w:rFonts w:eastAsia="Calibri"/>
          <w:sz w:val="28"/>
          <w:szCs w:val="28"/>
        </w:rPr>
        <w:t>2.3.2. Благоустройство территории поселения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Style w:val="a8"/>
          <w:rFonts w:eastAsia="Calibri"/>
          <w:sz w:val="28"/>
          <w:szCs w:val="28"/>
        </w:rPr>
        <w:t xml:space="preserve"> </w:t>
      </w:r>
      <w:r w:rsidRPr="00851878">
        <w:rPr>
          <w:rFonts w:ascii="Times New Roman" w:hAnsi="Times New Roman"/>
          <w:sz w:val="28"/>
          <w:szCs w:val="28"/>
        </w:rPr>
        <w:t>Благоустройство включает в себя мероприятия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1878">
        <w:rPr>
          <w:rFonts w:ascii="Times New Roman" w:hAnsi="Times New Roman"/>
          <w:sz w:val="28"/>
          <w:szCs w:val="28"/>
        </w:rPr>
        <w:t>по капитальному и текущему ремонту памятников погибшим во время ВОВ, приобретение и установка детских игровых площадок,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1878">
        <w:rPr>
          <w:rFonts w:ascii="Times New Roman" w:hAnsi="Times New Roman"/>
          <w:sz w:val="28"/>
          <w:szCs w:val="28"/>
        </w:rPr>
        <w:t>вывоз и утилизация мусора с несанкционированных свалок, а также мест общего пользования, приобретение контейнеров для ТБО, спиливание ветхих аварийных деревьев, обустройство и ремонт имущества, находящегося в местах общего пользования, приобретение прочих материальных запасов (краска, ГСМ и другое).</w:t>
      </w:r>
    </w:p>
    <w:p w:rsidR="00314511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>Благоустройством занимается администрация муниципального района. В сложившемся положении необходимо продолжать комплексное благоустройство в поселении.</w:t>
      </w:r>
    </w:p>
    <w:p w:rsidR="007903BC" w:rsidRPr="00F94383" w:rsidRDefault="007903BC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4511" w:rsidRDefault="00314511" w:rsidP="00314511">
      <w:pPr>
        <w:pStyle w:val="a5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7E6CE6">
        <w:rPr>
          <w:rFonts w:ascii="Times New Roman" w:hAnsi="Times New Roman"/>
          <w:i/>
          <w:sz w:val="28"/>
          <w:szCs w:val="28"/>
        </w:rPr>
        <w:t>2.4. Привлечение жителей к участию в решении проблем благоустройства территории поселения.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>Одной из проблем благоустройства территории является негативное отношение жителей к элементам благоустройства: приводятся в негодность детские площадки, создаются несанкционированные свалки мусора. Анализ показывает, что проблема заключается в низком уровне культуры поведения жителей поселения на улицах и во дворах, небрежном отношении к элементам благоустройства.</w:t>
      </w:r>
    </w:p>
    <w:p w:rsidR="00314511" w:rsidRPr="00851878" w:rsidRDefault="00C17537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2026-2028</w:t>
      </w:r>
      <w:r w:rsidR="00314511" w:rsidRPr="00851878">
        <w:rPr>
          <w:rFonts w:ascii="Times New Roman" w:hAnsi="Times New Roman"/>
          <w:sz w:val="28"/>
          <w:szCs w:val="28"/>
        </w:rPr>
        <w:t xml:space="preserve"> годов необходимо организовать и провести: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1878">
        <w:rPr>
          <w:rFonts w:ascii="Times New Roman" w:hAnsi="Times New Roman"/>
          <w:sz w:val="28"/>
          <w:szCs w:val="28"/>
        </w:rPr>
        <w:t>смотры-конкурсы, направленные на благоустройство территории: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1878">
        <w:rPr>
          <w:rFonts w:ascii="Times New Roman" w:hAnsi="Times New Roman"/>
          <w:sz w:val="28"/>
          <w:szCs w:val="28"/>
        </w:rPr>
        <w:t>различные конкурсы, направленные на озеленение дворов, придомовой территории.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>Проведение данных конкурсов призвано повышать культуру поведения жителей,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1878">
        <w:rPr>
          <w:rFonts w:ascii="Times New Roman" w:hAnsi="Times New Roman"/>
          <w:sz w:val="28"/>
          <w:szCs w:val="28"/>
        </w:rPr>
        <w:t>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>Данная Программа направлена на повышение уровня комплексного благоустройства территории муниципального образования: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1878">
        <w:rPr>
          <w:rFonts w:ascii="Times New Roman" w:hAnsi="Times New Roman"/>
          <w:sz w:val="28"/>
          <w:szCs w:val="28"/>
        </w:rPr>
        <w:t>совершенствование системы комплексного благоустройства территории муниципального образования, эстетического вида поселения, создание гармоничной архитектурно-ландшафтной среды;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1878">
        <w:rPr>
          <w:rFonts w:ascii="Times New Roman" w:hAnsi="Times New Roman"/>
          <w:sz w:val="28"/>
          <w:szCs w:val="28"/>
        </w:rPr>
        <w:t>повышение уровня внешнего благоустройства и санитарного содержания территории муниципального образования;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1878">
        <w:rPr>
          <w:rFonts w:ascii="Times New Roman" w:hAnsi="Times New Roman"/>
          <w:sz w:val="28"/>
          <w:szCs w:val="28"/>
        </w:rPr>
        <w:t>активизация работ по благоустройству территории поселения, строительству и реконструкции систем наружного освещения улиц;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51878">
        <w:rPr>
          <w:rFonts w:ascii="Times New Roman" w:hAnsi="Times New Roman"/>
          <w:sz w:val="28"/>
          <w:szCs w:val="28"/>
        </w:rPr>
        <w:t>развитие и поддержка инициатив жителей поселения по благоустройству и санитарной очистке придомовых территорий;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1878">
        <w:rPr>
          <w:rFonts w:ascii="Times New Roman" w:hAnsi="Times New Roman"/>
          <w:sz w:val="28"/>
          <w:szCs w:val="28"/>
        </w:rPr>
        <w:t>повышение общего уровня благоустройства поселения;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1878">
        <w:rPr>
          <w:rFonts w:ascii="Times New Roman" w:hAnsi="Times New Roman"/>
          <w:sz w:val="28"/>
          <w:szCs w:val="28"/>
        </w:rPr>
        <w:t>организация взаимодействия между предприятиями, организациями и учреждениями при решении вопросов благоустройства территории поселения;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1878">
        <w:rPr>
          <w:rFonts w:ascii="Times New Roman" w:hAnsi="Times New Roman"/>
          <w:sz w:val="28"/>
          <w:szCs w:val="28"/>
        </w:rPr>
        <w:t>приведение в качественное состояние элементов благоустройства;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1878">
        <w:rPr>
          <w:rFonts w:ascii="Times New Roman" w:hAnsi="Times New Roman"/>
          <w:sz w:val="28"/>
          <w:szCs w:val="28"/>
        </w:rPr>
        <w:t>привлечение жителей к участию в решении проблем благоустройства;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1878">
        <w:rPr>
          <w:rFonts w:ascii="Times New Roman" w:hAnsi="Times New Roman"/>
          <w:sz w:val="28"/>
          <w:szCs w:val="28"/>
        </w:rPr>
        <w:t>оздоровление санитарной экологической обстановки в поселении, ликвидация свалок бытового мусора;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1878">
        <w:rPr>
          <w:rFonts w:ascii="Times New Roman" w:hAnsi="Times New Roman"/>
          <w:sz w:val="28"/>
          <w:szCs w:val="28"/>
        </w:rPr>
        <w:t>оздоровление санитарной экологической обстановки в местах санкционированного размещения ТБО, выполнить зачистки и обустроить подъездные пути;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1878">
        <w:rPr>
          <w:rFonts w:ascii="Times New Roman" w:hAnsi="Times New Roman"/>
          <w:sz w:val="28"/>
          <w:szCs w:val="28"/>
        </w:rPr>
        <w:t>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отходами.</w:t>
      </w:r>
    </w:p>
    <w:p w:rsidR="00314511" w:rsidRDefault="00314511" w:rsidP="00314511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14511" w:rsidRDefault="00314511" w:rsidP="00314511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111BF">
        <w:rPr>
          <w:rFonts w:ascii="Times New Roman" w:hAnsi="Times New Roman"/>
          <w:b/>
          <w:sz w:val="28"/>
          <w:szCs w:val="28"/>
        </w:rPr>
        <w:t>Раздел 3. Система программных мероприят</w:t>
      </w:r>
      <w:r w:rsidR="004A2999">
        <w:rPr>
          <w:rFonts w:ascii="Times New Roman" w:hAnsi="Times New Roman"/>
          <w:b/>
          <w:sz w:val="28"/>
          <w:szCs w:val="28"/>
        </w:rPr>
        <w:t>ий</w:t>
      </w:r>
      <w:r w:rsidR="003C4470">
        <w:rPr>
          <w:rFonts w:ascii="Times New Roman" w:hAnsi="Times New Roman"/>
          <w:b/>
          <w:sz w:val="28"/>
          <w:szCs w:val="28"/>
        </w:rPr>
        <w:t xml:space="preserve"> П</w:t>
      </w:r>
      <w:r w:rsidRPr="008111BF">
        <w:rPr>
          <w:rFonts w:ascii="Times New Roman" w:hAnsi="Times New Roman"/>
          <w:b/>
          <w:sz w:val="28"/>
          <w:szCs w:val="28"/>
        </w:rPr>
        <w:t>рограммы</w:t>
      </w:r>
    </w:p>
    <w:p w:rsidR="00314511" w:rsidRPr="008111BF" w:rsidRDefault="00314511" w:rsidP="00314511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>Основой Программы является система взаимоувязанных мероприятий, согласованных по ресурсам, исполнителям и срокам осуществления: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851878">
        <w:rPr>
          <w:rFonts w:ascii="Times New Roman" w:hAnsi="Times New Roman"/>
          <w:sz w:val="28"/>
          <w:szCs w:val="28"/>
        </w:rPr>
        <w:t>Мероприятия по совершенствованию систем освещения улиц муниципального образования.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 xml:space="preserve">Предусматривается комплекс работ по восстановлению до нормативного уровня </w:t>
      </w:r>
      <w:proofErr w:type="spellStart"/>
      <w:r w:rsidRPr="00851878">
        <w:rPr>
          <w:rFonts w:ascii="Times New Roman" w:hAnsi="Times New Roman"/>
          <w:sz w:val="28"/>
          <w:szCs w:val="28"/>
        </w:rPr>
        <w:t>освещенности</w:t>
      </w:r>
      <w:proofErr w:type="spellEnd"/>
      <w:r w:rsidRPr="00851878">
        <w:rPr>
          <w:rFonts w:ascii="Times New Roman" w:hAnsi="Times New Roman"/>
          <w:sz w:val="28"/>
          <w:szCs w:val="28"/>
        </w:rPr>
        <w:t xml:space="preserve"> территории муниципального образования с применением прогрессивных энергосберегающих технологий и материалов.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851878">
        <w:rPr>
          <w:rFonts w:ascii="Times New Roman" w:hAnsi="Times New Roman"/>
          <w:sz w:val="28"/>
          <w:szCs w:val="28"/>
        </w:rPr>
        <w:t xml:space="preserve">Мероприятия по благоустройству мест санкционированного размещения </w:t>
      </w:r>
      <w:proofErr w:type="spellStart"/>
      <w:r w:rsidRPr="00851878">
        <w:rPr>
          <w:rFonts w:ascii="Times New Roman" w:hAnsi="Times New Roman"/>
          <w:sz w:val="28"/>
          <w:szCs w:val="28"/>
        </w:rPr>
        <w:t>твердых</w:t>
      </w:r>
      <w:proofErr w:type="spellEnd"/>
      <w:r w:rsidRPr="00851878">
        <w:rPr>
          <w:rFonts w:ascii="Times New Roman" w:hAnsi="Times New Roman"/>
          <w:sz w:val="28"/>
          <w:szCs w:val="28"/>
        </w:rPr>
        <w:t xml:space="preserve"> бытовых отходов поселения.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 xml:space="preserve">Предусматривается комплекс работ по приведению в нормативное состояние мест размещения </w:t>
      </w:r>
      <w:proofErr w:type="spellStart"/>
      <w:r w:rsidRPr="00851878">
        <w:rPr>
          <w:rFonts w:ascii="Times New Roman" w:hAnsi="Times New Roman"/>
          <w:sz w:val="28"/>
          <w:szCs w:val="28"/>
        </w:rPr>
        <w:t>твердых</w:t>
      </w:r>
      <w:proofErr w:type="spellEnd"/>
      <w:r w:rsidRPr="00851878">
        <w:rPr>
          <w:rFonts w:ascii="Times New Roman" w:hAnsi="Times New Roman"/>
          <w:sz w:val="28"/>
          <w:szCs w:val="28"/>
        </w:rPr>
        <w:t xml:space="preserve"> бытовых отходов.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Pr="00851878">
        <w:rPr>
          <w:rFonts w:ascii="Times New Roman" w:hAnsi="Times New Roman"/>
          <w:sz w:val="28"/>
          <w:szCs w:val="28"/>
        </w:rPr>
        <w:t xml:space="preserve">Проведение конкурсов на звание </w:t>
      </w:r>
      <w:r>
        <w:rPr>
          <w:rFonts w:ascii="Times New Roman" w:hAnsi="Times New Roman"/>
          <w:sz w:val="28"/>
          <w:szCs w:val="28"/>
        </w:rPr>
        <w:t>«</w:t>
      </w:r>
      <w:r w:rsidRPr="00851878">
        <w:rPr>
          <w:rFonts w:ascii="Times New Roman" w:hAnsi="Times New Roman"/>
          <w:sz w:val="28"/>
          <w:szCs w:val="28"/>
        </w:rPr>
        <w:t>Самый благоустроенный приусадебный участок</w:t>
      </w:r>
      <w:r>
        <w:rPr>
          <w:rFonts w:ascii="Times New Roman" w:hAnsi="Times New Roman"/>
          <w:sz w:val="28"/>
          <w:szCs w:val="28"/>
        </w:rPr>
        <w:t>»</w:t>
      </w:r>
      <w:r w:rsidRPr="00851878">
        <w:rPr>
          <w:rFonts w:ascii="Times New Roman" w:hAnsi="Times New Roman"/>
          <w:sz w:val="28"/>
          <w:szCs w:val="28"/>
        </w:rPr>
        <w:t>, который позволит выявить и распространить передовой опыт организаций сферы жилищно-коммунального хозяйства, а также органа местного самоуправления по вопросам благоустройства и санитарной очистки территории поселения.</w:t>
      </w:r>
    </w:p>
    <w:p w:rsidR="00314511" w:rsidRPr="00851878" w:rsidRDefault="00314511" w:rsidP="003145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1878">
        <w:rPr>
          <w:rFonts w:ascii="Times New Roman" w:hAnsi="Times New Roman"/>
          <w:sz w:val="28"/>
          <w:szCs w:val="28"/>
        </w:rPr>
        <w:t>Основной целью проведения данного конкурса является развитие, поддержка и создание благоприятных условий для объединения усилий жителей, участвующих в работе по благоустройству, содержанию подъездов, придомовой территории.</w:t>
      </w:r>
    </w:p>
    <w:p w:rsidR="00FA4758" w:rsidRDefault="00FA4758" w:rsidP="001067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программы приведены</w:t>
      </w:r>
      <w:r w:rsidRPr="00BB1619">
        <w:rPr>
          <w:rFonts w:ascii="Times New Roman" w:hAnsi="Times New Roman"/>
          <w:sz w:val="28"/>
          <w:szCs w:val="28"/>
        </w:rPr>
        <w:t xml:space="preserve"> в приложении №1.</w:t>
      </w:r>
    </w:p>
    <w:p w:rsidR="00A22FFC" w:rsidRDefault="00A22FFC" w:rsidP="00FA47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7F59" w:rsidRDefault="00C67F59" w:rsidP="00A22FFC">
      <w:pPr>
        <w:pStyle w:val="ac"/>
        <w:jc w:val="center"/>
        <w:outlineLvl w:val="0"/>
        <w:rPr>
          <w:b/>
          <w:bCs/>
          <w:sz w:val="28"/>
          <w:szCs w:val="28"/>
        </w:rPr>
      </w:pPr>
    </w:p>
    <w:p w:rsidR="005865CC" w:rsidRDefault="005865CC" w:rsidP="00A22FFC">
      <w:pPr>
        <w:pStyle w:val="ac"/>
        <w:jc w:val="center"/>
        <w:outlineLvl w:val="0"/>
        <w:rPr>
          <w:b/>
          <w:bCs/>
          <w:sz w:val="28"/>
          <w:szCs w:val="28"/>
        </w:rPr>
      </w:pPr>
    </w:p>
    <w:p w:rsidR="005865CC" w:rsidRDefault="005865CC" w:rsidP="00A22FFC">
      <w:pPr>
        <w:pStyle w:val="ac"/>
        <w:jc w:val="center"/>
        <w:outlineLvl w:val="0"/>
        <w:rPr>
          <w:b/>
          <w:bCs/>
          <w:sz w:val="28"/>
          <w:szCs w:val="28"/>
        </w:rPr>
      </w:pPr>
    </w:p>
    <w:p w:rsidR="007E3267" w:rsidRDefault="007E3267" w:rsidP="00A22FFC">
      <w:pPr>
        <w:pStyle w:val="ac"/>
        <w:jc w:val="center"/>
        <w:outlineLvl w:val="0"/>
        <w:rPr>
          <w:b/>
          <w:bCs/>
          <w:sz w:val="28"/>
          <w:szCs w:val="28"/>
        </w:rPr>
      </w:pPr>
    </w:p>
    <w:p w:rsidR="007E3267" w:rsidRDefault="007E3267" w:rsidP="00A22FFC">
      <w:pPr>
        <w:pStyle w:val="ac"/>
        <w:jc w:val="center"/>
        <w:outlineLvl w:val="0"/>
        <w:rPr>
          <w:b/>
          <w:bCs/>
          <w:sz w:val="28"/>
          <w:szCs w:val="28"/>
        </w:rPr>
      </w:pPr>
    </w:p>
    <w:p w:rsidR="00A22FFC" w:rsidRDefault="00A22FFC" w:rsidP="00A22FFC">
      <w:pPr>
        <w:pStyle w:val="ac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Раздел 4. </w:t>
      </w:r>
      <w:r w:rsidRPr="00BB1619">
        <w:rPr>
          <w:b/>
          <w:bCs/>
          <w:sz w:val="28"/>
          <w:szCs w:val="28"/>
        </w:rPr>
        <w:t>Механизм реализации Программы</w:t>
      </w:r>
    </w:p>
    <w:p w:rsidR="0010676D" w:rsidRPr="00BB1619" w:rsidRDefault="0010676D" w:rsidP="00A22FFC">
      <w:pPr>
        <w:pStyle w:val="ac"/>
        <w:jc w:val="center"/>
        <w:outlineLvl w:val="0"/>
        <w:rPr>
          <w:b/>
          <w:bCs/>
          <w:sz w:val="28"/>
          <w:szCs w:val="28"/>
        </w:rPr>
      </w:pPr>
    </w:p>
    <w:p w:rsidR="00A22FFC" w:rsidRPr="00BB1619" w:rsidRDefault="00A22FFC" w:rsidP="007E3267">
      <w:pPr>
        <w:pStyle w:val="ac"/>
        <w:ind w:firstLine="708"/>
        <w:jc w:val="both"/>
        <w:rPr>
          <w:sz w:val="28"/>
          <w:szCs w:val="28"/>
        </w:rPr>
      </w:pPr>
      <w:r w:rsidRPr="00BB1619">
        <w:rPr>
          <w:sz w:val="28"/>
          <w:szCs w:val="28"/>
        </w:rPr>
        <w:t>Управление реализацией Программы осуществл</w:t>
      </w:r>
      <w:r>
        <w:rPr>
          <w:sz w:val="28"/>
          <w:szCs w:val="28"/>
        </w:rPr>
        <w:t>яет администрация Питерского</w:t>
      </w:r>
      <w:r w:rsidRPr="00BB1619">
        <w:rPr>
          <w:sz w:val="28"/>
          <w:szCs w:val="28"/>
        </w:rPr>
        <w:t xml:space="preserve"> муниципального района, которая в ходе реализации Программы контролирует эффективное использование выделенных средств и выполнение намеченных мероприятий. </w:t>
      </w:r>
    </w:p>
    <w:p w:rsidR="00A22FFC" w:rsidRDefault="00A22FFC" w:rsidP="00FA47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2FFC" w:rsidRPr="00532985" w:rsidRDefault="00A22FFC" w:rsidP="00A22FF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32985">
        <w:rPr>
          <w:rFonts w:ascii="Times New Roman" w:hAnsi="Times New Roman" w:cs="Times New Roman"/>
          <w:b/>
          <w:sz w:val="28"/>
          <w:szCs w:val="28"/>
        </w:rPr>
        <w:t>. Финансовое обеспечение реализации</w:t>
      </w:r>
    </w:p>
    <w:p w:rsidR="00A22FFC" w:rsidRPr="00532985" w:rsidRDefault="00A22FFC" w:rsidP="00A22F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985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A22FFC" w:rsidRPr="0023476D" w:rsidRDefault="00A22FFC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9F69E1" w:rsidRDefault="009B0A0C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финансового обеспечения </w:t>
      </w:r>
      <w:r w:rsidR="00A22FFC" w:rsidRPr="00532985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7E32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C17537">
        <w:rPr>
          <w:rFonts w:ascii="Times New Roman" w:hAnsi="Times New Roman" w:cs="Times New Roman"/>
          <w:sz w:val="28"/>
          <w:szCs w:val="28"/>
        </w:rPr>
        <w:t xml:space="preserve"> 2026-2028</w:t>
      </w:r>
      <w:r>
        <w:rPr>
          <w:rFonts w:ascii="Times New Roman" w:hAnsi="Times New Roman" w:cs="Times New Roman"/>
          <w:sz w:val="28"/>
          <w:szCs w:val="28"/>
        </w:rPr>
        <w:t xml:space="preserve"> годы составит</w:t>
      </w:r>
      <w:r w:rsidR="00A22FFC" w:rsidRPr="00532985">
        <w:rPr>
          <w:rFonts w:ascii="Times New Roman" w:hAnsi="Times New Roman" w:cs="Times New Roman"/>
          <w:sz w:val="28"/>
          <w:szCs w:val="28"/>
        </w:rPr>
        <w:t xml:space="preserve"> </w:t>
      </w:r>
      <w:r w:rsidR="00CE1A29">
        <w:rPr>
          <w:rFonts w:ascii="Times New Roman" w:hAnsi="Times New Roman" w:cs="Times New Roman"/>
          <w:sz w:val="28"/>
          <w:szCs w:val="28"/>
        </w:rPr>
        <w:t>19 950</w:t>
      </w:r>
      <w:r w:rsidR="004A2999" w:rsidRPr="009B16B7">
        <w:rPr>
          <w:rFonts w:ascii="Times New Roman" w:hAnsi="Times New Roman" w:cs="Times New Roman"/>
          <w:sz w:val="28"/>
          <w:szCs w:val="28"/>
        </w:rPr>
        <w:t xml:space="preserve"> тыс</w:t>
      </w:r>
      <w:r w:rsidR="004A2999">
        <w:rPr>
          <w:rFonts w:ascii="Times New Roman" w:hAnsi="Times New Roman" w:cs="Times New Roman"/>
          <w:sz w:val="28"/>
          <w:szCs w:val="28"/>
        </w:rPr>
        <w:t>.</w:t>
      </w:r>
      <w:r w:rsidR="000E6CF4">
        <w:rPr>
          <w:rFonts w:ascii="Times New Roman" w:hAnsi="Times New Roman" w:cs="Times New Roman"/>
          <w:sz w:val="28"/>
          <w:szCs w:val="28"/>
        </w:rPr>
        <w:t xml:space="preserve"> </w:t>
      </w:r>
      <w:r w:rsidR="00A22FFC" w:rsidRPr="00532985">
        <w:rPr>
          <w:rFonts w:ascii="Times New Roman" w:hAnsi="Times New Roman" w:cs="Times New Roman"/>
          <w:sz w:val="28"/>
          <w:szCs w:val="28"/>
        </w:rPr>
        <w:t>руб.</w:t>
      </w:r>
      <w:r w:rsidR="007E32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A22FFC" w:rsidRPr="00532985">
        <w:rPr>
          <w:rFonts w:ascii="Times New Roman" w:hAnsi="Times New Roman" w:cs="Times New Roman"/>
          <w:sz w:val="28"/>
          <w:szCs w:val="28"/>
        </w:rPr>
        <w:t>, из них:</w:t>
      </w:r>
    </w:p>
    <w:p w:rsidR="00490443" w:rsidRDefault="00C17537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- 2026</w:t>
      </w:r>
      <w:r w:rsidR="008E5D02">
        <w:rPr>
          <w:rFonts w:ascii="Times New Roman" w:hAnsi="Times New Roman" w:cs="Times New Roman"/>
          <w:sz w:val="28"/>
          <w:szCs w:val="28"/>
        </w:rPr>
        <w:t xml:space="preserve"> го</w:t>
      </w:r>
      <w:r w:rsidR="00CE1A29">
        <w:rPr>
          <w:rFonts w:ascii="Times New Roman" w:hAnsi="Times New Roman" w:cs="Times New Roman"/>
          <w:sz w:val="28"/>
          <w:szCs w:val="28"/>
        </w:rPr>
        <w:t>д – 6 550,0</w:t>
      </w:r>
      <w:r w:rsidR="00DF183A">
        <w:rPr>
          <w:rFonts w:ascii="Times New Roman" w:hAnsi="Times New Roman" w:cs="Times New Roman"/>
          <w:sz w:val="28"/>
          <w:szCs w:val="28"/>
        </w:rPr>
        <w:t xml:space="preserve"> тыс.</w:t>
      </w:r>
      <w:r w:rsidR="0010676D">
        <w:rPr>
          <w:rFonts w:ascii="Times New Roman" w:hAnsi="Times New Roman" w:cs="Times New Roman"/>
          <w:sz w:val="28"/>
          <w:szCs w:val="28"/>
        </w:rPr>
        <w:t xml:space="preserve"> </w:t>
      </w:r>
      <w:r w:rsidR="00DF183A">
        <w:rPr>
          <w:rFonts w:ascii="Times New Roman" w:hAnsi="Times New Roman" w:cs="Times New Roman"/>
          <w:sz w:val="28"/>
          <w:szCs w:val="28"/>
        </w:rPr>
        <w:t>руб.</w:t>
      </w:r>
      <w:r w:rsidR="008E5D02">
        <w:rPr>
          <w:rFonts w:ascii="Times New Roman" w:hAnsi="Times New Roman" w:cs="Times New Roman"/>
          <w:sz w:val="28"/>
          <w:szCs w:val="28"/>
        </w:rPr>
        <w:t>;</w:t>
      </w:r>
    </w:p>
    <w:p w:rsidR="00FD45E8" w:rsidRPr="00532985" w:rsidRDefault="00C17537" w:rsidP="00FD45E8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- 2027</w:t>
      </w:r>
      <w:r w:rsidR="00CE1A29">
        <w:rPr>
          <w:rFonts w:ascii="Times New Roman" w:hAnsi="Times New Roman" w:cs="Times New Roman"/>
          <w:sz w:val="28"/>
          <w:szCs w:val="28"/>
        </w:rPr>
        <w:t xml:space="preserve"> год – 6 655</w:t>
      </w:r>
      <w:r w:rsidR="008E5D02">
        <w:rPr>
          <w:rFonts w:ascii="Times New Roman" w:hAnsi="Times New Roman" w:cs="Times New Roman"/>
          <w:sz w:val="28"/>
          <w:szCs w:val="28"/>
        </w:rPr>
        <w:t xml:space="preserve"> тыс.</w:t>
      </w:r>
      <w:r w:rsidR="0010676D">
        <w:rPr>
          <w:rFonts w:ascii="Times New Roman" w:hAnsi="Times New Roman" w:cs="Times New Roman"/>
          <w:sz w:val="28"/>
          <w:szCs w:val="28"/>
        </w:rPr>
        <w:t xml:space="preserve"> </w:t>
      </w:r>
      <w:r w:rsidR="008E5D02">
        <w:rPr>
          <w:rFonts w:ascii="Times New Roman" w:hAnsi="Times New Roman" w:cs="Times New Roman"/>
          <w:sz w:val="28"/>
          <w:szCs w:val="28"/>
        </w:rPr>
        <w:t>руб. (</w:t>
      </w:r>
      <w:proofErr w:type="spellStart"/>
      <w:r w:rsidR="008E5D02"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 w:rsidR="008E5D02">
        <w:rPr>
          <w:rFonts w:ascii="Times New Roman" w:hAnsi="Times New Roman" w:cs="Times New Roman"/>
          <w:sz w:val="28"/>
          <w:szCs w:val="28"/>
        </w:rPr>
        <w:t>);</w:t>
      </w:r>
    </w:p>
    <w:p w:rsidR="00FD45E8" w:rsidRPr="00532985" w:rsidRDefault="00C17537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- 2028</w:t>
      </w:r>
      <w:r w:rsidR="00CE1A29">
        <w:rPr>
          <w:rFonts w:ascii="Times New Roman" w:hAnsi="Times New Roman" w:cs="Times New Roman"/>
          <w:sz w:val="28"/>
          <w:szCs w:val="28"/>
        </w:rPr>
        <w:t xml:space="preserve"> год – 6 745,0</w:t>
      </w:r>
      <w:r w:rsidR="00FD45E8">
        <w:rPr>
          <w:rFonts w:ascii="Times New Roman" w:hAnsi="Times New Roman" w:cs="Times New Roman"/>
          <w:sz w:val="28"/>
          <w:szCs w:val="28"/>
        </w:rPr>
        <w:t xml:space="preserve"> тыс.</w:t>
      </w:r>
      <w:r w:rsidR="0010676D">
        <w:rPr>
          <w:rFonts w:ascii="Times New Roman" w:hAnsi="Times New Roman" w:cs="Times New Roman"/>
          <w:sz w:val="28"/>
          <w:szCs w:val="28"/>
        </w:rPr>
        <w:t xml:space="preserve"> </w:t>
      </w:r>
      <w:r w:rsidR="00FD45E8">
        <w:rPr>
          <w:rFonts w:ascii="Times New Roman" w:hAnsi="Times New Roman" w:cs="Times New Roman"/>
          <w:sz w:val="28"/>
          <w:szCs w:val="28"/>
        </w:rPr>
        <w:t>руб. (</w:t>
      </w:r>
      <w:proofErr w:type="spellStart"/>
      <w:r w:rsidR="00FD45E8"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 w:rsidR="00FD45E8">
        <w:rPr>
          <w:rFonts w:ascii="Times New Roman" w:hAnsi="Times New Roman" w:cs="Times New Roman"/>
          <w:sz w:val="28"/>
          <w:szCs w:val="28"/>
        </w:rPr>
        <w:t>),</w:t>
      </w:r>
    </w:p>
    <w:p w:rsidR="00A22FFC" w:rsidRPr="00532985" w:rsidRDefault="00A22FFC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532985">
        <w:rPr>
          <w:rFonts w:ascii="Times New Roman" w:hAnsi="Times New Roman" w:cs="Times New Roman"/>
          <w:sz w:val="28"/>
          <w:szCs w:val="28"/>
        </w:rPr>
        <w:t>в том числе:</w:t>
      </w:r>
    </w:p>
    <w:p w:rsidR="00A22FFC" w:rsidRPr="00532985" w:rsidRDefault="009F69E1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местного бюджета</w:t>
      </w:r>
      <w:r w:rsidR="00A22FFC" w:rsidRPr="00532985">
        <w:rPr>
          <w:rFonts w:ascii="Times New Roman" w:hAnsi="Times New Roman" w:cs="Times New Roman"/>
          <w:sz w:val="28"/>
          <w:szCs w:val="28"/>
        </w:rPr>
        <w:t>:</w:t>
      </w:r>
    </w:p>
    <w:p w:rsidR="00490443" w:rsidRDefault="00490443" w:rsidP="00C67F5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</w:t>
      </w:r>
      <w:r w:rsidR="00DF183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E1A29">
        <w:rPr>
          <w:rFonts w:ascii="Times New Roman" w:hAnsi="Times New Roman" w:cs="Times New Roman"/>
          <w:sz w:val="28"/>
          <w:szCs w:val="28"/>
        </w:rPr>
        <w:t xml:space="preserve"> – 6 550,0</w:t>
      </w:r>
      <w:r w:rsidR="00DF183A">
        <w:rPr>
          <w:rFonts w:ascii="Times New Roman" w:hAnsi="Times New Roman" w:cs="Times New Roman"/>
          <w:sz w:val="28"/>
          <w:szCs w:val="28"/>
        </w:rPr>
        <w:t xml:space="preserve"> тыс.</w:t>
      </w:r>
      <w:r w:rsidR="0010676D">
        <w:rPr>
          <w:rFonts w:ascii="Times New Roman" w:hAnsi="Times New Roman" w:cs="Times New Roman"/>
          <w:sz w:val="28"/>
          <w:szCs w:val="28"/>
        </w:rPr>
        <w:t xml:space="preserve"> </w:t>
      </w:r>
      <w:r w:rsidR="00DF183A">
        <w:rPr>
          <w:rFonts w:ascii="Times New Roman" w:hAnsi="Times New Roman" w:cs="Times New Roman"/>
          <w:sz w:val="28"/>
          <w:szCs w:val="28"/>
        </w:rPr>
        <w:t>руб.</w:t>
      </w:r>
      <w:r w:rsidR="008E5D02">
        <w:rPr>
          <w:rFonts w:ascii="Times New Roman" w:hAnsi="Times New Roman" w:cs="Times New Roman"/>
          <w:sz w:val="28"/>
          <w:szCs w:val="28"/>
        </w:rPr>
        <w:t>;</w:t>
      </w:r>
    </w:p>
    <w:p w:rsidR="008E5D02" w:rsidRPr="00532985" w:rsidRDefault="00DF183A" w:rsidP="008E5D02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- 2027</w:t>
      </w:r>
      <w:r w:rsidR="00CE1A29">
        <w:rPr>
          <w:rFonts w:ascii="Times New Roman" w:hAnsi="Times New Roman" w:cs="Times New Roman"/>
          <w:sz w:val="28"/>
          <w:szCs w:val="28"/>
        </w:rPr>
        <w:t xml:space="preserve"> год – 6 655,0</w:t>
      </w:r>
      <w:r w:rsidR="008E5D02">
        <w:rPr>
          <w:rFonts w:ascii="Times New Roman" w:hAnsi="Times New Roman" w:cs="Times New Roman"/>
          <w:sz w:val="28"/>
          <w:szCs w:val="28"/>
        </w:rPr>
        <w:t xml:space="preserve"> тыс.</w:t>
      </w:r>
      <w:r w:rsidR="0010676D">
        <w:rPr>
          <w:rFonts w:ascii="Times New Roman" w:hAnsi="Times New Roman" w:cs="Times New Roman"/>
          <w:sz w:val="28"/>
          <w:szCs w:val="28"/>
        </w:rPr>
        <w:t xml:space="preserve"> </w:t>
      </w:r>
      <w:r w:rsidR="008E5D02">
        <w:rPr>
          <w:rFonts w:ascii="Times New Roman" w:hAnsi="Times New Roman" w:cs="Times New Roman"/>
          <w:sz w:val="28"/>
          <w:szCs w:val="28"/>
        </w:rPr>
        <w:t>руб. (</w:t>
      </w:r>
      <w:proofErr w:type="spellStart"/>
      <w:r w:rsidR="008E5D02"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 w:rsidR="008E5D02">
        <w:rPr>
          <w:rFonts w:ascii="Times New Roman" w:hAnsi="Times New Roman" w:cs="Times New Roman"/>
          <w:sz w:val="28"/>
          <w:szCs w:val="28"/>
        </w:rPr>
        <w:t>);</w:t>
      </w:r>
    </w:p>
    <w:p w:rsidR="008E5D02" w:rsidRPr="00532985" w:rsidRDefault="00DF183A" w:rsidP="008E5D02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- 2028</w:t>
      </w:r>
      <w:r w:rsidR="00CE1A29">
        <w:rPr>
          <w:rFonts w:ascii="Times New Roman" w:hAnsi="Times New Roman" w:cs="Times New Roman"/>
          <w:sz w:val="28"/>
          <w:szCs w:val="28"/>
        </w:rPr>
        <w:t xml:space="preserve"> год – 6 745,0</w:t>
      </w:r>
      <w:r w:rsidR="008E5D02">
        <w:rPr>
          <w:rFonts w:ascii="Times New Roman" w:hAnsi="Times New Roman" w:cs="Times New Roman"/>
          <w:sz w:val="28"/>
          <w:szCs w:val="28"/>
        </w:rPr>
        <w:t xml:space="preserve"> тыс.</w:t>
      </w:r>
      <w:r w:rsidR="0010676D">
        <w:rPr>
          <w:rFonts w:ascii="Times New Roman" w:hAnsi="Times New Roman" w:cs="Times New Roman"/>
          <w:sz w:val="28"/>
          <w:szCs w:val="28"/>
        </w:rPr>
        <w:t xml:space="preserve"> </w:t>
      </w:r>
      <w:r w:rsidR="008E5D02">
        <w:rPr>
          <w:rFonts w:ascii="Times New Roman" w:hAnsi="Times New Roman" w:cs="Times New Roman"/>
          <w:sz w:val="28"/>
          <w:szCs w:val="28"/>
        </w:rPr>
        <w:t>руб. (</w:t>
      </w:r>
      <w:proofErr w:type="spellStart"/>
      <w:r w:rsidR="008E5D02"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 w:rsidR="008E5D02">
        <w:rPr>
          <w:rFonts w:ascii="Times New Roman" w:hAnsi="Times New Roman" w:cs="Times New Roman"/>
          <w:sz w:val="28"/>
          <w:szCs w:val="28"/>
        </w:rPr>
        <w:t>),</w:t>
      </w:r>
    </w:p>
    <w:p w:rsidR="008E5D02" w:rsidRPr="00532985" w:rsidRDefault="008E5D02" w:rsidP="00C67F5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A22FFC" w:rsidRPr="00532985" w:rsidRDefault="00A22FFC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532985">
        <w:rPr>
          <w:rFonts w:ascii="Times New Roman" w:hAnsi="Times New Roman" w:cs="Times New Roman"/>
          <w:sz w:val="28"/>
          <w:szCs w:val="28"/>
        </w:rPr>
        <w:t>средства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532985">
        <w:rPr>
          <w:rFonts w:ascii="Times New Roman" w:hAnsi="Times New Roman" w:cs="Times New Roman"/>
          <w:sz w:val="28"/>
          <w:szCs w:val="28"/>
        </w:rPr>
        <w:t>:</w:t>
      </w:r>
    </w:p>
    <w:p w:rsidR="00490443" w:rsidRDefault="00DF183A" w:rsidP="00C67F5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- 2026</w:t>
      </w:r>
      <w:r w:rsidR="00C963F3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490443">
        <w:rPr>
          <w:rFonts w:ascii="Times New Roman" w:hAnsi="Times New Roman" w:cs="Times New Roman"/>
          <w:sz w:val="28"/>
          <w:szCs w:val="28"/>
        </w:rPr>
        <w:t>0,0 тыс.</w:t>
      </w:r>
      <w:r w:rsidR="0010676D">
        <w:rPr>
          <w:rFonts w:ascii="Times New Roman" w:hAnsi="Times New Roman" w:cs="Times New Roman"/>
          <w:sz w:val="28"/>
          <w:szCs w:val="28"/>
        </w:rPr>
        <w:t xml:space="preserve"> </w:t>
      </w:r>
      <w:r w:rsidR="00490443">
        <w:rPr>
          <w:rFonts w:ascii="Times New Roman" w:hAnsi="Times New Roman" w:cs="Times New Roman"/>
          <w:sz w:val="28"/>
          <w:szCs w:val="28"/>
        </w:rPr>
        <w:t>руб. (</w:t>
      </w:r>
      <w:proofErr w:type="spellStart"/>
      <w:r w:rsidR="00490443"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 w:rsidR="00490443">
        <w:rPr>
          <w:rFonts w:ascii="Times New Roman" w:hAnsi="Times New Roman" w:cs="Times New Roman"/>
          <w:sz w:val="28"/>
          <w:szCs w:val="28"/>
        </w:rPr>
        <w:t>)</w:t>
      </w:r>
      <w:r w:rsidR="008E5D02">
        <w:rPr>
          <w:rFonts w:ascii="Times New Roman" w:hAnsi="Times New Roman" w:cs="Times New Roman"/>
          <w:sz w:val="28"/>
          <w:szCs w:val="28"/>
        </w:rPr>
        <w:t>;</w:t>
      </w:r>
    </w:p>
    <w:p w:rsidR="008E5D02" w:rsidRDefault="00DF183A" w:rsidP="008E5D02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- 2027</w:t>
      </w:r>
      <w:r w:rsidR="008E5D02">
        <w:rPr>
          <w:rFonts w:ascii="Times New Roman" w:hAnsi="Times New Roman" w:cs="Times New Roman"/>
          <w:sz w:val="28"/>
          <w:szCs w:val="28"/>
        </w:rPr>
        <w:t xml:space="preserve"> год – 0,0 тыс. руб. (</w:t>
      </w:r>
      <w:proofErr w:type="spellStart"/>
      <w:r w:rsidR="008E5D02"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 w:rsidR="008E5D02">
        <w:rPr>
          <w:rFonts w:ascii="Times New Roman" w:hAnsi="Times New Roman" w:cs="Times New Roman"/>
          <w:sz w:val="28"/>
          <w:szCs w:val="28"/>
        </w:rPr>
        <w:t>);</w:t>
      </w:r>
    </w:p>
    <w:p w:rsidR="008E5D02" w:rsidRDefault="00DF183A" w:rsidP="00C67F5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- 2028</w:t>
      </w:r>
      <w:r w:rsidR="008E5D02">
        <w:rPr>
          <w:rFonts w:ascii="Times New Roman" w:hAnsi="Times New Roman" w:cs="Times New Roman"/>
          <w:sz w:val="28"/>
          <w:szCs w:val="28"/>
        </w:rPr>
        <w:t xml:space="preserve"> год – 0,0 тыс. руб. (</w:t>
      </w:r>
      <w:proofErr w:type="spellStart"/>
      <w:r w:rsidR="008E5D02"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 w:rsidR="008E5D02">
        <w:rPr>
          <w:rFonts w:ascii="Times New Roman" w:hAnsi="Times New Roman" w:cs="Times New Roman"/>
          <w:sz w:val="28"/>
          <w:szCs w:val="28"/>
        </w:rPr>
        <w:t>),</w:t>
      </w:r>
    </w:p>
    <w:p w:rsidR="009B16B7" w:rsidRDefault="009B16B7" w:rsidP="00C67F5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762D1B" w:rsidRDefault="00762D1B" w:rsidP="00C67F5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внебюджетные источники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762D1B" w:rsidRDefault="00C963F3" w:rsidP="00762D1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</w:t>
      </w:r>
      <w:r w:rsidR="00DF183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8E5D02">
        <w:rPr>
          <w:rFonts w:ascii="Times New Roman" w:hAnsi="Times New Roman" w:cs="Times New Roman"/>
          <w:sz w:val="28"/>
          <w:szCs w:val="28"/>
        </w:rPr>
        <w:t>0,0 тыс.</w:t>
      </w:r>
      <w:r w:rsidR="0010676D">
        <w:rPr>
          <w:rFonts w:ascii="Times New Roman" w:hAnsi="Times New Roman" w:cs="Times New Roman"/>
          <w:sz w:val="28"/>
          <w:szCs w:val="28"/>
        </w:rPr>
        <w:t xml:space="preserve"> </w:t>
      </w:r>
      <w:r w:rsidR="008E5D02">
        <w:rPr>
          <w:rFonts w:ascii="Times New Roman" w:hAnsi="Times New Roman" w:cs="Times New Roman"/>
          <w:sz w:val="28"/>
          <w:szCs w:val="28"/>
        </w:rPr>
        <w:t>руб. (</w:t>
      </w:r>
      <w:proofErr w:type="spellStart"/>
      <w:r w:rsidR="008E5D02"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 w:rsidR="008E5D02">
        <w:rPr>
          <w:rFonts w:ascii="Times New Roman" w:hAnsi="Times New Roman" w:cs="Times New Roman"/>
          <w:sz w:val="28"/>
          <w:szCs w:val="28"/>
        </w:rPr>
        <w:t>);</w:t>
      </w:r>
    </w:p>
    <w:p w:rsidR="008E5D02" w:rsidRDefault="00DF183A" w:rsidP="008E5D02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- 2027</w:t>
      </w:r>
      <w:r w:rsidR="008E5D02">
        <w:rPr>
          <w:rFonts w:ascii="Times New Roman" w:hAnsi="Times New Roman" w:cs="Times New Roman"/>
          <w:sz w:val="28"/>
          <w:szCs w:val="28"/>
        </w:rPr>
        <w:t xml:space="preserve"> год – 0,0 тыс. руб. (</w:t>
      </w:r>
      <w:proofErr w:type="spellStart"/>
      <w:r w:rsidR="008E5D02"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 w:rsidR="008E5D02">
        <w:rPr>
          <w:rFonts w:ascii="Times New Roman" w:hAnsi="Times New Roman" w:cs="Times New Roman"/>
          <w:sz w:val="28"/>
          <w:szCs w:val="28"/>
        </w:rPr>
        <w:t>);</w:t>
      </w:r>
    </w:p>
    <w:p w:rsidR="008E5D02" w:rsidRDefault="00DF183A" w:rsidP="00762D1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- 2028</w:t>
      </w:r>
      <w:r w:rsidR="008E5D02">
        <w:rPr>
          <w:rFonts w:ascii="Times New Roman" w:hAnsi="Times New Roman" w:cs="Times New Roman"/>
          <w:sz w:val="28"/>
          <w:szCs w:val="28"/>
        </w:rPr>
        <w:t xml:space="preserve"> год – 0,0 тыс. руб. (</w:t>
      </w:r>
      <w:proofErr w:type="spellStart"/>
      <w:r w:rsidR="008E5D02"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 w:rsidR="008E5D02">
        <w:rPr>
          <w:rFonts w:ascii="Times New Roman" w:hAnsi="Times New Roman" w:cs="Times New Roman"/>
          <w:sz w:val="28"/>
          <w:szCs w:val="28"/>
        </w:rPr>
        <w:t>).</w:t>
      </w:r>
    </w:p>
    <w:p w:rsidR="009F69E1" w:rsidRPr="00532985" w:rsidRDefault="009F69E1" w:rsidP="009F69E1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A22FFC" w:rsidRPr="00532985" w:rsidRDefault="00A22FFC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532985">
        <w:rPr>
          <w:rFonts w:ascii="Times New Roman" w:hAnsi="Times New Roman" w:cs="Times New Roman"/>
          <w:sz w:val="28"/>
          <w:szCs w:val="28"/>
        </w:rPr>
        <w:t xml:space="preserve">Финансирование муниципальной программы за </w:t>
      </w:r>
      <w:proofErr w:type="spellStart"/>
      <w:r w:rsidRPr="00532985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532985">
        <w:rPr>
          <w:rFonts w:ascii="Times New Roman" w:hAnsi="Times New Roman" w:cs="Times New Roman"/>
          <w:sz w:val="28"/>
          <w:szCs w:val="28"/>
        </w:rPr>
        <w:t xml:space="preserve"> средств федерального б</w:t>
      </w:r>
      <w:r w:rsidR="00C963F3">
        <w:rPr>
          <w:rFonts w:ascii="Times New Roman" w:hAnsi="Times New Roman" w:cs="Times New Roman"/>
          <w:sz w:val="28"/>
          <w:szCs w:val="28"/>
        </w:rPr>
        <w:t>юджета</w:t>
      </w:r>
      <w:r w:rsidRPr="00532985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A22FFC" w:rsidRPr="00532985" w:rsidRDefault="00A22FFC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532985">
        <w:rPr>
          <w:rFonts w:ascii="Times New Roman" w:hAnsi="Times New Roman" w:cs="Times New Roman"/>
          <w:sz w:val="28"/>
          <w:szCs w:val="28"/>
        </w:rPr>
        <w:t>Ресурсное обеспечение реализации муниципальной программы подлежит ежегодному уточнению в установленном порядке.</w:t>
      </w:r>
    </w:p>
    <w:p w:rsidR="00A22FFC" w:rsidRDefault="005865CC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hyperlink w:anchor="P853" w:history="1">
        <w:r w:rsidR="00A22FFC" w:rsidRPr="00532985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A22FFC" w:rsidRPr="00532985">
        <w:rPr>
          <w:rFonts w:ascii="Times New Roman" w:hAnsi="Times New Roman" w:cs="Times New Roman"/>
          <w:sz w:val="28"/>
          <w:szCs w:val="28"/>
        </w:rPr>
        <w:t xml:space="preserve"> об </w:t>
      </w:r>
      <w:proofErr w:type="spellStart"/>
      <w:r w:rsidR="00A22FFC" w:rsidRPr="00532985">
        <w:rPr>
          <w:rFonts w:ascii="Times New Roman" w:hAnsi="Times New Roman" w:cs="Times New Roman"/>
          <w:sz w:val="28"/>
          <w:szCs w:val="28"/>
        </w:rPr>
        <w:t>объемах</w:t>
      </w:r>
      <w:proofErr w:type="spellEnd"/>
      <w:r w:rsidR="00A22FFC" w:rsidRPr="00532985">
        <w:rPr>
          <w:rFonts w:ascii="Times New Roman" w:hAnsi="Times New Roman" w:cs="Times New Roman"/>
          <w:sz w:val="28"/>
          <w:szCs w:val="28"/>
        </w:rPr>
        <w:t xml:space="preserve"> и источниках финансового обеспечения муниципальной программы содержатся в приложении № </w:t>
      </w:r>
      <w:r w:rsidR="009F69E1">
        <w:rPr>
          <w:rFonts w:ascii="Times New Roman" w:hAnsi="Times New Roman" w:cs="Times New Roman"/>
          <w:sz w:val="28"/>
          <w:szCs w:val="28"/>
        </w:rPr>
        <w:t>2</w:t>
      </w:r>
      <w:r w:rsidR="00A22FFC" w:rsidRPr="00532985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7307FC" w:rsidRDefault="007307FC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7307FC" w:rsidRDefault="007307FC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7307FC" w:rsidRDefault="007307FC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7307FC" w:rsidRDefault="007307FC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7307FC" w:rsidRDefault="007307FC" w:rsidP="00A22FF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7307FC" w:rsidRPr="00532985" w:rsidRDefault="007307FC" w:rsidP="00A22FFC">
      <w:pPr>
        <w:pStyle w:val="ConsPlusNormal"/>
        <w:widowControl/>
        <w:contextualSpacing/>
        <w:rPr>
          <w:rFonts w:ascii="Times New Roman" w:hAnsi="Times New Roman" w:cs="Times New Roman"/>
          <w:sz w:val="28"/>
          <w:szCs w:val="28"/>
        </w:rPr>
      </w:pPr>
    </w:p>
    <w:p w:rsidR="004B2684" w:rsidRDefault="004B2684" w:rsidP="00A22FFC">
      <w:pPr>
        <w:pStyle w:val="ConsPlusNormal"/>
        <w:widowControl/>
        <w:ind w:firstLine="0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22FFC" w:rsidRPr="00532985" w:rsidRDefault="00A22FFC" w:rsidP="00A22FFC">
      <w:pPr>
        <w:pStyle w:val="ConsPlusNormal"/>
        <w:widowControl/>
        <w:ind w:firstLine="0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Pr="00532985">
        <w:rPr>
          <w:rFonts w:ascii="Times New Roman" w:hAnsi="Times New Roman" w:cs="Times New Roman"/>
          <w:b/>
          <w:sz w:val="28"/>
          <w:szCs w:val="28"/>
        </w:rPr>
        <w:t>. Анализ социальных, финансово-экономических и прочих рисков реализации муниципальной программы</w:t>
      </w:r>
    </w:p>
    <w:p w:rsidR="00A22FFC" w:rsidRPr="00630342" w:rsidRDefault="00A22FFC" w:rsidP="00A22FFC">
      <w:pPr>
        <w:pStyle w:val="ConsPlusNormal"/>
        <w:widowControl/>
        <w:contextualSpacing/>
        <w:rPr>
          <w:rFonts w:ascii="Times New Roman" w:hAnsi="Times New Roman" w:cs="Times New Roman"/>
        </w:rPr>
      </w:pPr>
    </w:p>
    <w:p w:rsidR="00A22FFC" w:rsidRDefault="00A22FFC" w:rsidP="00A22FFC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532985">
        <w:rPr>
          <w:rFonts w:ascii="Times New Roman" w:hAnsi="Times New Roman" w:cs="Times New Roman"/>
          <w:sz w:val="28"/>
          <w:szCs w:val="28"/>
        </w:rPr>
        <w:t>При реализации муниципальной программы и для достижения поставленных целей необходимо учитывать возможные финансовые, экономические риски.</w:t>
      </w:r>
    </w:p>
    <w:p w:rsidR="00A22FFC" w:rsidRPr="00532985" w:rsidRDefault="00A22FFC" w:rsidP="00A22FFC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532985">
        <w:rPr>
          <w:rFonts w:ascii="Times New Roman" w:hAnsi="Times New Roman" w:cs="Times New Roman"/>
          <w:sz w:val="28"/>
          <w:szCs w:val="28"/>
        </w:rPr>
        <w:t>Финансовые риски связаны с огр</w:t>
      </w:r>
      <w:r>
        <w:rPr>
          <w:rFonts w:ascii="Times New Roman" w:hAnsi="Times New Roman" w:cs="Times New Roman"/>
          <w:sz w:val="28"/>
          <w:szCs w:val="28"/>
        </w:rPr>
        <w:t xml:space="preserve">аниченностью финансирования из </w:t>
      </w:r>
      <w:r w:rsidRPr="00532985">
        <w:rPr>
          <w:rFonts w:ascii="Times New Roman" w:hAnsi="Times New Roman" w:cs="Times New Roman"/>
          <w:sz w:val="28"/>
          <w:szCs w:val="28"/>
        </w:rPr>
        <w:t>бюджета муниципаль</w:t>
      </w:r>
      <w:r w:rsidR="00344790">
        <w:rPr>
          <w:rFonts w:ascii="Times New Roman" w:hAnsi="Times New Roman" w:cs="Times New Roman"/>
          <w:sz w:val="28"/>
          <w:szCs w:val="28"/>
        </w:rPr>
        <w:t>ного образования</w:t>
      </w:r>
      <w:r w:rsidRPr="00532985">
        <w:rPr>
          <w:rFonts w:ascii="Times New Roman" w:hAnsi="Times New Roman" w:cs="Times New Roman"/>
          <w:sz w:val="28"/>
          <w:szCs w:val="28"/>
        </w:rPr>
        <w:t xml:space="preserve">, возможным </w:t>
      </w:r>
      <w:proofErr w:type="spellStart"/>
      <w:r w:rsidRPr="00532985">
        <w:rPr>
          <w:rFonts w:ascii="Times New Roman" w:hAnsi="Times New Roman" w:cs="Times New Roman"/>
          <w:sz w:val="28"/>
          <w:szCs w:val="28"/>
        </w:rPr>
        <w:t>секвестированием</w:t>
      </w:r>
      <w:proofErr w:type="spellEnd"/>
      <w:r w:rsidRPr="00532985">
        <w:rPr>
          <w:rFonts w:ascii="Times New Roman" w:hAnsi="Times New Roman" w:cs="Times New Roman"/>
          <w:sz w:val="28"/>
          <w:szCs w:val="28"/>
        </w:rPr>
        <w:t xml:space="preserve"> бюджетных расходов на установленные сферы деятельности, что может существенным образом отразиться на конечных результатах муниципальной программы.</w:t>
      </w:r>
    </w:p>
    <w:p w:rsidR="00A22FFC" w:rsidRPr="00532985" w:rsidRDefault="00A22FFC" w:rsidP="00A22FFC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532985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отсутствует возможность управления экономическими рисками. Возможен лишь оперативный </w:t>
      </w:r>
      <w:proofErr w:type="spellStart"/>
      <w:r w:rsidRPr="00532985">
        <w:rPr>
          <w:rFonts w:ascii="Times New Roman" w:hAnsi="Times New Roman" w:cs="Times New Roman"/>
          <w:sz w:val="28"/>
          <w:szCs w:val="28"/>
        </w:rPr>
        <w:t>учет</w:t>
      </w:r>
      <w:proofErr w:type="spellEnd"/>
      <w:r w:rsidRPr="00532985">
        <w:rPr>
          <w:rFonts w:ascii="Times New Roman" w:hAnsi="Times New Roman" w:cs="Times New Roman"/>
          <w:sz w:val="28"/>
          <w:szCs w:val="28"/>
        </w:rPr>
        <w:t xml:space="preserve"> последствий их проявления.</w:t>
      </w:r>
    </w:p>
    <w:p w:rsidR="00C963F3" w:rsidRDefault="00A22FFC" w:rsidP="00A22FFC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532985">
        <w:rPr>
          <w:rFonts w:ascii="Times New Roman" w:hAnsi="Times New Roman" w:cs="Times New Roman"/>
          <w:sz w:val="28"/>
          <w:szCs w:val="28"/>
        </w:rPr>
        <w:t>Минимизация рисков возможна в результате координации действий участников муниципальной программы, регулярного мониторинга реализации муниципальной программы, своевременной корректировки перечня основных мероприятий и показателей муниципальной программы</w:t>
      </w:r>
      <w:r w:rsidR="00C963F3">
        <w:rPr>
          <w:rFonts w:ascii="Times New Roman" w:hAnsi="Times New Roman" w:cs="Times New Roman"/>
          <w:sz w:val="28"/>
          <w:szCs w:val="28"/>
        </w:rPr>
        <w:t>.</w:t>
      </w:r>
    </w:p>
    <w:p w:rsidR="00892369" w:rsidRDefault="00892369" w:rsidP="0077688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76882" w:rsidRPr="00F438F6" w:rsidRDefault="00C963F3" w:rsidP="0077688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C963F3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76882" w:rsidRPr="00F438F6">
        <w:rPr>
          <w:rFonts w:ascii="Times New Roman" w:hAnsi="Times New Roman"/>
          <w:b/>
          <w:bCs/>
          <w:sz w:val="28"/>
          <w:szCs w:val="28"/>
          <w:lang w:eastAsia="ar-SA"/>
        </w:rPr>
        <w:t xml:space="preserve">Система организации контроля за реализацией </w:t>
      </w:r>
    </w:p>
    <w:p w:rsidR="00776882" w:rsidRDefault="00776882" w:rsidP="0077688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438F6">
        <w:rPr>
          <w:rFonts w:ascii="Times New Roman" w:hAnsi="Times New Roman"/>
          <w:b/>
          <w:bCs/>
          <w:sz w:val="28"/>
          <w:szCs w:val="28"/>
          <w:lang w:eastAsia="ar-SA"/>
        </w:rPr>
        <w:t>мероприятий программы</w:t>
      </w:r>
    </w:p>
    <w:p w:rsidR="00F81D19" w:rsidRPr="00F438F6" w:rsidRDefault="00F81D19" w:rsidP="0077688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776882" w:rsidRPr="000F0A9A" w:rsidRDefault="00776882" w:rsidP="00776882">
      <w:pPr>
        <w:widowControl w:val="0"/>
        <w:tabs>
          <w:tab w:val="left" w:pos="0"/>
          <w:tab w:val="left" w:pos="993"/>
        </w:tabs>
        <w:overflowPunct w:val="0"/>
        <w:autoSpaceDE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@Arial Unicode MS" w:hAnsi="Times New Roman"/>
          <w:sz w:val="28"/>
          <w:szCs w:val="28"/>
        </w:rPr>
      </w:pPr>
      <w:r w:rsidRPr="000F0A9A">
        <w:rPr>
          <w:rFonts w:ascii="Times New Roman" w:eastAsia="@Arial Unicode MS" w:hAnsi="Times New Roman"/>
          <w:sz w:val="28"/>
          <w:szCs w:val="28"/>
        </w:rPr>
        <w:t>Ответственным исполнителем мероприятий программы является отдел по делам архитектуры и капитального строительства администрации Питерского муниципального района.</w:t>
      </w:r>
    </w:p>
    <w:p w:rsidR="00776882" w:rsidRDefault="00776882" w:rsidP="00776882">
      <w:pPr>
        <w:widowControl w:val="0"/>
        <w:tabs>
          <w:tab w:val="left" w:pos="0"/>
          <w:tab w:val="left" w:pos="993"/>
        </w:tabs>
        <w:overflowPunct w:val="0"/>
        <w:autoSpaceDE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@Arial Unicode MS" w:hAnsi="Times New Roman"/>
          <w:sz w:val="28"/>
          <w:szCs w:val="28"/>
        </w:rPr>
      </w:pPr>
      <w:r w:rsidRPr="000F0A9A">
        <w:rPr>
          <w:rFonts w:ascii="Times New Roman" w:eastAsia="@Arial Unicode MS" w:hAnsi="Times New Roman"/>
          <w:sz w:val="28"/>
          <w:szCs w:val="28"/>
        </w:rPr>
        <w:t>Контроль за исполнением мероприятий программы осуществляется первым заместителем главы администрации П</w:t>
      </w:r>
      <w:r>
        <w:rPr>
          <w:rFonts w:ascii="Times New Roman" w:eastAsia="@Arial Unicode MS" w:hAnsi="Times New Roman"/>
          <w:sz w:val="28"/>
          <w:szCs w:val="28"/>
        </w:rPr>
        <w:t>итерского муниципального района</w:t>
      </w:r>
      <w:r w:rsidR="00892369">
        <w:rPr>
          <w:rFonts w:ascii="Times New Roman" w:eastAsia="@Arial Unicode MS" w:hAnsi="Times New Roman"/>
          <w:sz w:val="28"/>
          <w:szCs w:val="28"/>
        </w:rPr>
        <w:t>.</w:t>
      </w:r>
    </w:p>
    <w:p w:rsidR="00892369" w:rsidRDefault="00892369" w:rsidP="00776882">
      <w:pPr>
        <w:widowControl w:val="0"/>
        <w:tabs>
          <w:tab w:val="left" w:pos="0"/>
          <w:tab w:val="left" w:pos="993"/>
        </w:tabs>
        <w:overflowPunct w:val="0"/>
        <w:autoSpaceDE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@Arial Unicode MS" w:hAnsi="Times New Roman"/>
          <w:sz w:val="28"/>
          <w:szCs w:val="28"/>
        </w:rPr>
      </w:pPr>
    </w:p>
    <w:p w:rsidR="00892369" w:rsidRDefault="00892369" w:rsidP="00776882">
      <w:pPr>
        <w:widowControl w:val="0"/>
        <w:tabs>
          <w:tab w:val="left" w:pos="0"/>
          <w:tab w:val="left" w:pos="993"/>
        </w:tabs>
        <w:overflowPunct w:val="0"/>
        <w:autoSpaceDE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@Arial Unicode MS" w:hAnsi="Times New Roman"/>
          <w:sz w:val="28"/>
          <w:szCs w:val="28"/>
        </w:rPr>
      </w:pPr>
    </w:p>
    <w:p w:rsidR="00892369" w:rsidRDefault="00892369" w:rsidP="007E3267">
      <w:pPr>
        <w:widowControl w:val="0"/>
        <w:tabs>
          <w:tab w:val="left" w:pos="0"/>
          <w:tab w:val="left" w:pos="993"/>
        </w:tabs>
        <w:overflowPunct w:val="0"/>
        <w:autoSpaceDE w:val="0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  <w:r w:rsidRPr="00CC3927">
        <w:rPr>
          <w:rFonts w:ascii="Times New Roman" w:hAnsi="Times New Roman"/>
          <w:sz w:val="28"/>
          <w:szCs w:val="28"/>
        </w:rPr>
        <w:t xml:space="preserve">ВЕРНО: </w:t>
      </w:r>
      <w:r>
        <w:rPr>
          <w:rFonts w:ascii="Times New Roman" w:hAnsi="Times New Roman"/>
          <w:sz w:val="28"/>
          <w:szCs w:val="28"/>
        </w:rPr>
        <w:t>руководитель аппарата</w:t>
      </w:r>
      <w:r w:rsidRPr="00CC3927">
        <w:rPr>
          <w:rFonts w:ascii="Times New Roman" w:hAnsi="Times New Roman"/>
          <w:sz w:val="28"/>
          <w:szCs w:val="28"/>
        </w:rPr>
        <w:t xml:space="preserve"> </w:t>
      </w:r>
    </w:p>
    <w:p w:rsidR="00892369" w:rsidRPr="00892369" w:rsidRDefault="00892369" w:rsidP="007E3267">
      <w:pPr>
        <w:widowControl w:val="0"/>
        <w:tabs>
          <w:tab w:val="left" w:pos="0"/>
          <w:tab w:val="left" w:pos="993"/>
        </w:tabs>
        <w:overflowPunct w:val="0"/>
        <w:autoSpaceDE w:val="0"/>
        <w:spacing w:after="0" w:line="240" w:lineRule="auto"/>
        <w:contextualSpacing/>
        <w:textAlignment w:val="baseline"/>
        <w:rPr>
          <w:rFonts w:ascii="Times New Roman" w:eastAsia="@Arial Unicode MS" w:hAnsi="Times New Roman"/>
          <w:sz w:val="28"/>
          <w:szCs w:val="28"/>
        </w:rPr>
        <w:sectPr w:rsidR="00892369" w:rsidRPr="00892369" w:rsidSect="006F76A3">
          <w:footerReference w:type="default" r:id="rId9"/>
          <w:footerReference w:type="first" r:id="rId10"/>
          <w:pgSz w:w="11906" w:h="16838" w:code="9"/>
          <w:pgMar w:top="851" w:right="709" w:bottom="851" w:left="1701" w:header="357" w:footer="0" w:gutter="0"/>
          <w:cols w:space="720"/>
          <w:vAlign w:val="bottom"/>
          <w:titlePg/>
          <w:docGrid w:linePitch="299"/>
        </w:sectPr>
      </w:pPr>
      <w:r w:rsidRPr="00CC3927">
        <w:rPr>
          <w:rFonts w:ascii="Times New Roman" w:hAnsi="Times New Roman"/>
          <w:sz w:val="28"/>
          <w:szCs w:val="28"/>
        </w:rPr>
        <w:t xml:space="preserve">администрации муниципального района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C9028D">
        <w:rPr>
          <w:rFonts w:ascii="Times New Roman" w:hAnsi="Times New Roman"/>
          <w:sz w:val="28"/>
          <w:szCs w:val="28"/>
        </w:rPr>
        <w:t xml:space="preserve">           </w:t>
      </w:r>
      <w:r w:rsidR="007E3267">
        <w:rPr>
          <w:rFonts w:ascii="Times New Roman" w:hAnsi="Times New Roman"/>
          <w:sz w:val="28"/>
          <w:szCs w:val="28"/>
        </w:rPr>
        <w:t xml:space="preserve">              </w:t>
      </w:r>
      <w:r w:rsidR="00C9028D">
        <w:rPr>
          <w:rFonts w:ascii="Times New Roman" w:hAnsi="Times New Roman"/>
          <w:sz w:val="28"/>
          <w:szCs w:val="28"/>
        </w:rPr>
        <w:t xml:space="preserve">    А.А.</w:t>
      </w:r>
      <w:r w:rsidR="007E3267">
        <w:rPr>
          <w:rFonts w:ascii="Times New Roman" w:hAnsi="Times New Roman"/>
          <w:sz w:val="28"/>
          <w:szCs w:val="28"/>
        </w:rPr>
        <w:t xml:space="preserve"> </w:t>
      </w:r>
      <w:r w:rsidR="00C9028D">
        <w:rPr>
          <w:rFonts w:ascii="Times New Roman" w:hAnsi="Times New Roman"/>
          <w:sz w:val="28"/>
          <w:szCs w:val="28"/>
        </w:rPr>
        <w:t>Строганов</w:t>
      </w:r>
    </w:p>
    <w:p w:rsidR="00E22C5E" w:rsidRPr="00E22C5E" w:rsidRDefault="00E22C5E" w:rsidP="00E22C5E">
      <w:pPr>
        <w:spacing w:after="0" w:line="240" w:lineRule="auto"/>
        <w:ind w:left="11057"/>
        <w:rPr>
          <w:rFonts w:ascii="Times New Roman" w:hAnsi="Times New Roman"/>
          <w:sz w:val="28"/>
          <w:szCs w:val="28"/>
        </w:rPr>
      </w:pPr>
      <w:r w:rsidRPr="00E22C5E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D069B1">
        <w:rPr>
          <w:rFonts w:ascii="Times New Roman" w:hAnsi="Times New Roman"/>
          <w:sz w:val="28"/>
          <w:szCs w:val="28"/>
        </w:rPr>
        <w:t>1</w:t>
      </w:r>
    </w:p>
    <w:p w:rsidR="00E22C5E" w:rsidRPr="00E22C5E" w:rsidRDefault="00E22C5E" w:rsidP="00E22C5E">
      <w:pPr>
        <w:pStyle w:val="ConsPlusCell"/>
        <w:widowControl/>
        <w:ind w:left="11057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22C5E">
        <w:rPr>
          <w:rFonts w:ascii="Times New Roman" w:eastAsia="Calibri" w:hAnsi="Times New Roman" w:cs="Times New Roman"/>
          <w:sz w:val="28"/>
          <w:szCs w:val="28"/>
          <w:lang w:eastAsia="en-US"/>
        </w:rPr>
        <w:t>к муниципальной программе</w:t>
      </w:r>
    </w:p>
    <w:p w:rsidR="00E22C5E" w:rsidRPr="00E22C5E" w:rsidRDefault="00E22C5E" w:rsidP="00E22C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2C5E" w:rsidRPr="00E22C5E" w:rsidRDefault="00E22C5E" w:rsidP="00E22C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2C5E">
        <w:rPr>
          <w:rFonts w:ascii="Times New Roman" w:hAnsi="Times New Roman"/>
          <w:b/>
          <w:sz w:val="28"/>
          <w:szCs w:val="28"/>
        </w:rPr>
        <w:t>Перечень</w:t>
      </w:r>
    </w:p>
    <w:p w:rsidR="00E22C5E" w:rsidRPr="00E22C5E" w:rsidRDefault="00D069B1" w:rsidP="00E22C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основных мероприятий</w:t>
      </w:r>
      <w:r w:rsidR="00E22C5E" w:rsidRPr="00E22C5E">
        <w:rPr>
          <w:rFonts w:ascii="Times New Roman" w:hAnsi="Times New Roman"/>
          <w:b/>
          <w:sz w:val="28"/>
          <w:szCs w:val="28"/>
        </w:rPr>
        <w:t xml:space="preserve"> муниципальной программы</w:t>
      </w:r>
    </w:p>
    <w:p w:rsidR="00E22C5E" w:rsidRPr="00E22C5E" w:rsidRDefault="00E22C5E" w:rsidP="00E22C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2C5E">
        <w:rPr>
          <w:rFonts w:ascii="Times New Roman" w:hAnsi="Times New Roman"/>
          <w:b/>
          <w:sz w:val="28"/>
          <w:szCs w:val="28"/>
        </w:rPr>
        <w:t xml:space="preserve">«Благоустройство территории </w:t>
      </w:r>
      <w:r w:rsidR="00D069B1">
        <w:rPr>
          <w:rFonts w:ascii="Times New Roman" w:hAnsi="Times New Roman"/>
          <w:b/>
          <w:sz w:val="28"/>
          <w:szCs w:val="28"/>
        </w:rPr>
        <w:t xml:space="preserve">Питерского </w:t>
      </w:r>
      <w:r w:rsidRPr="00E22C5E">
        <w:rPr>
          <w:rFonts w:ascii="Times New Roman" w:hAnsi="Times New Roman"/>
          <w:b/>
          <w:sz w:val="28"/>
          <w:szCs w:val="28"/>
        </w:rPr>
        <w:t>муниципал</w:t>
      </w:r>
      <w:r w:rsidR="00D069B1">
        <w:rPr>
          <w:rFonts w:ascii="Times New Roman" w:hAnsi="Times New Roman"/>
          <w:b/>
          <w:sz w:val="28"/>
          <w:szCs w:val="28"/>
        </w:rPr>
        <w:t>ьно</w:t>
      </w:r>
      <w:r w:rsidR="00861FCC">
        <w:rPr>
          <w:rFonts w:ascii="Times New Roman" w:hAnsi="Times New Roman"/>
          <w:b/>
          <w:sz w:val="28"/>
          <w:szCs w:val="28"/>
        </w:rPr>
        <w:t xml:space="preserve">го образования Питерского муниципального района </w:t>
      </w:r>
      <w:r w:rsidR="00892369">
        <w:rPr>
          <w:rFonts w:ascii="Times New Roman" w:hAnsi="Times New Roman"/>
          <w:b/>
          <w:sz w:val="28"/>
          <w:szCs w:val="28"/>
        </w:rPr>
        <w:t xml:space="preserve">Саратовской области </w:t>
      </w:r>
      <w:r w:rsidR="003D272D">
        <w:rPr>
          <w:rFonts w:ascii="Times New Roman" w:hAnsi="Times New Roman"/>
          <w:b/>
          <w:sz w:val="28"/>
          <w:szCs w:val="28"/>
        </w:rPr>
        <w:t xml:space="preserve">на период </w:t>
      </w:r>
      <w:r w:rsidR="00892369">
        <w:rPr>
          <w:rFonts w:ascii="Times New Roman" w:hAnsi="Times New Roman"/>
          <w:b/>
          <w:sz w:val="28"/>
          <w:szCs w:val="28"/>
        </w:rPr>
        <w:t xml:space="preserve">до </w:t>
      </w:r>
      <w:r w:rsidR="00C9028D">
        <w:rPr>
          <w:rFonts w:ascii="Times New Roman" w:hAnsi="Times New Roman"/>
          <w:b/>
          <w:sz w:val="28"/>
          <w:szCs w:val="28"/>
        </w:rPr>
        <w:t>202</w:t>
      </w:r>
      <w:r w:rsidR="008E0E77">
        <w:rPr>
          <w:rFonts w:ascii="Times New Roman" w:hAnsi="Times New Roman"/>
          <w:b/>
          <w:sz w:val="28"/>
          <w:szCs w:val="28"/>
        </w:rPr>
        <w:t>8</w:t>
      </w:r>
      <w:r w:rsidR="00892369">
        <w:rPr>
          <w:rFonts w:ascii="Times New Roman" w:hAnsi="Times New Roman"/>
          <w:b/>
          <w:sz w:val="28"/>
          <w:szCs w:val="28"/>
        </w:rPr>
        <w:t xml:space="preserve"> года</w:t>
      </w:r>
      <w:r w:rsidRPr="00E22C5E">
        <w:rPr>
          <w:rFonts w:ascii="Times New Roman" w:hAnsi="Times New Roman"/>
          <w:b/>
          <w:sz w:val="28"/>
          <w:szCs w:val="28"/>
        </w:rPr>
        <w:t xml:space="preserve">» </w:t>
      </w:r>
    </w:p>
    <w:p w:rsidR="00E22C5E" w:rsidRPr="00532985" w:rsidRDefault="00E22C5E" w:rsidP="00E22C5E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48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2"/>
        <w:gridCol w:w="5559"/>
        <w:gridCol w:w="1990"/>
        <w:gridCol w:w="1579"/>
      </w:tblGrid>
      <w:tr w:rsidR="00E22C5E" w:rsidRPr="00532985" w:rsidTr="0019693A">
        <w:tc>
          <w:tcPr>
            <w:tcW w:w="1954" w:type="pct"/>
            <w:vMerge w:val="restart"/>
          </w:tcPr>
          <w:p w:rsidR="00E22C5E" w:rsidRPr="00532985" w:rsidRDefault="00E22C5E" w:rsidP="00500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98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 программ</w:t>
            </w:r>
            <w:r w:rsidR="00D069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859" w:type="pct"/>
            <w:vMerge w:val="restart"/>
          </w:tcPr>
          <w:p w:rsidR="00E22C5E" w:rsidRPr="00532985" w:rsidRDefault="00D069B1" w:rsidP="005001E4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1187" w:type="pct"/>
            <w:gridSpan w:val="2"/>
          </w:tcPr>
          <w:p w:rsidR="00E22C5E" w:rsidRPr="00156573" w:rsidRDefault="00E22C5E" w:rsidP="00500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6573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</w:tr>
      <w:tr w:rsidR="00E22C5E" w:rsidRPr="00532985" w:rsidTr="0019693A">
        <w:tc>
          <w:tcPr>
            <w:tcW w:w="1954" w:type="pct"/>
            <w:vMerge/>
          </w:tcPr>
          <w:p w:rsidR="00E22C5E" w:rsidRPr="00532985" w:rsidRDefault="00E22C5E" w:rsidP="005001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9" w:type="pct"/>
            <w:vMerge/>
          </w:tcPr>
          <w:p w:rsidR="00E22C5E" w:rsidRPr="00532985" w:rsidRDefault="00E22C5E" w:rsidP="005001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7" w:type="pct"/>
          </w:tcPr>
          <w:p w:rsidR="00E22C5E" w:rsidRPr="00532985" w:rsidRDefault="00E22C5E" w:rsidP="00500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Pr="00532985">
              <w:rPr>
                <w:rFonts w:ascii="Times New Roman" w:hAnsi="Times New Roman" w:cs="Times New Roman"/>
                <w:sz w:val="28"/>
                <w:szCs w:val="28"/>
              </w:rPr>
              <w:t>начала реализации</w:t>
            </w:r>
          </w:p>
        </w:tc>
        <w:tc>
          <w:tcPr>
            <w:tcW w:w="520" w:type="pct"/>
          </w:tcPr>
          <w:p w:rsidR="00E22C5E" w:rsidRPr="00532985" w:rsidRDefault="00E22C5E" w:rsidP="00500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Pr="00532985">
              <w:rPr>
                <w:rFonts w:ascii="Times New Roman" w:hAnsi="Times New Roman" w:cs="Times New Roman"/>
                <w:sz w:val="28"/>
                <w:szCs w:val="28"/>
              </w:rPr>
              <w:t>окончания реализации</w:t>
            </w:r>
          </w:p>
        </w:tc>
      </w:tr>
      <w:tr w:rsidR="00E22C5E" w:rsidRPr="00C80D99" w:rsidTr="0019693A">
        <w:tc>
          <w:tcPr>
            <w:tcW w:w="1954" w:type="pct"/>
            <w:vAlign w:val="center"/>
          </w:tcPr>
          <w:p w:rsidR="00E22C5E" w:rsidRPr="00C80D99" w:rsidRDefault="00E22C5E" w:rsidP="00500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D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pct"/>
            <w:vAlign w:val="center"/>
          </w:tcPr>
          <w:p w:rsidR="00E22C5E" w:rsidRPr="00C80D99" w:rsidRDefault="00E22C5E" w:rsidP="00500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D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7" w:type="pct"/>
            <w:vAlign w:val="center"/>
          </w:tcPr>
          <w:p w:rsidR="00E22C5E" w:rsidRPr="00C80D99" w:rsidRDefault="00E22C5E" w:rsidP="00500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D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0" w:type="pct"/>
            <w:vAlign w:val="center"/>
          </w:tcPr>
          <w:p w:rsidR="00E22C5E" w:rsidRPr="00C80D99" w:rsidRDefault="00E22C5E" w:rsidP="00500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D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2C5E" w:rsidRPr="00532985" w:rsidTr="0019693A">
        <w:tc>
          <w:tcPr>
            <w:tcW w:w="1954" w:type="pct"/>
          </w:tcPr>
          <w:p w:rsidR="00E22C5E" w:rsidRPr="00D069B1" w:rsidRDefault="00D069B1" w:rsidP="00D06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9B1">
              <w:rPr>
                <w:rFonts w:ascii="Times New Roman" w:hAnsi="Times New Roman"/>
                <w:sz w:val="28"/>
                <w:szCs w:val="28"/>
              </w:rPr>
              <w:t>1</w:t>
            </w:r>
            <w:r w:rsidR="00E22C5E" w:rsidRPr="00D069B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662CE">
              <w:rPr>
                <w:rFonts w:ascii="Times New Roman" w:hAnsi="Times New Roman"/>
                <w:sz w:val="28"/>
                <w:szCs w:val="28"/>
              </w:rPr>
              <w:t xml:space="preserve">Освещение улиц </w:t>
            </w:r>
            <w:r w:rsidRPr="00D069B1">
              <w:rPr>
                <w:rFonts w:ascii="Times New Roman" w:hAnsi="Times New Roman"/>
                <w:sz w:val="28"/>
                <w:szCs w:val="28"/>
              </w:rPr>
              <w:t>в том числе</w:t>
            </w:r>
            <w:r w:rsidR="00E662CE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859" w:type="pct"/>
          </w:tcPr>
          <w:p w:rsidR="00D069B1" w:rsidRPr="00532985" w:rsidRDefault="00733DD6" w:rsidP="00D069B1">
            <w:pPr>
              <w:pStyle w:val="ConsPlusNormal"/>
              <w:widowControl/>
              <w:ind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069B1"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</w:p>
          <w:p w:rsidR="00E22C5E" w:rsidRPr="00532985" w:rsidRDefault="00E22C5E" w:rsidP="005001E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7" w:type="pct"/>
          </w:tcPr>
          <w:p w:rsidR="00E22C5E" w:rsidRPr="00156573" w:rsidRDefault="00D069B1" w:rsidP="00500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573">
              <w:rPr>
                <w:rFonts w:ascii="Times New Roman" w:hAnsi="Times New Roman"/>
                <w:sz w:val="28"/>
                <w:szCs w:val="28"/>
              </w:rPr>
              <w:t>20</w:t>
            </w:r>
            <w:r w:rsidR="00C67F59" w:rsidRPr="00156573">
              <w:rPr>
                <w:rFonts w:ascii="Times New Roman" w:hAnsi="Times New Roman"/>
                <w:sz w:val="28"/>
                <w:szCs w:val="28"/>
              </w:rPr>
              <w:t>2</w:t>
            </w:r>
            <w:r w:rsidR="008E0E77" w:rsidRPr="0015657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0" w:type="pct"/>
          </w:tcPr>
          <w:p w:rsidR="00E22C5E" w:rsidRPr="00156573" w:rsidRDefault="00D069B1" w:rsidP="00500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573">
              <w:rPr>
                <w:rFonts w:ascii="Times New Roman" w:hAnsi="Times New Roman"/>
                <w:sz w:val="28"/>
                <w:szCs w:val="28"/>
              </w:rPr>
              <w:t>202</w:t>
            </w:r>
            <w:r w:rsidR="008E0E77" w:rsidRPr="0015657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22C5E" w:rsidRPr="00D069B1" w:rsidTr="0019693A">
        <w:tc>
          <w:tcPr>
            <w:tcW w:w="1954" w:type="pct"/>
          </w:tcPr>
          <w:p w:rsidR="00E22C5E" w:rsidRPr="00D069B1" w:rsidRDefault="00E22C5E" w:rsidP="00D06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9B1">
              <w:rPr>
                <w:rFonts w:ascii="Times New Roman" w:hAnsi="Times New Roman"/>
                <w:sz w:val="28"/>
                <w:szCs w:val="28"/>
              </w:rPr>
              <w:t>1.</w:t>
            </w:r>
            <w:r w:rsidR="00D069B1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E662CE">
              <w:rPr>
                <w:rFonts w:ascii="Times New Roman" w:hAnsi="Times New Roman"/>
                <w:sz w:val="28"/>
                <w:szCs w:val="28"/>
              </w:rPr>
              <w:t>Обслуживание электросетей</w:t>
            </w:r>
            <w:r w:rsidRPr="00D069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59" w:type="pct"/>
          </w:tcPr>
          <w:p w:rsidR="00E662CE" w:rsidRPr="00532985" w:rsidRDefault="00733DD6" w:rsidP="00E662CE">
            <w:pPr>
              <w:pStyle w:val="ConsPlusNormal"/>
              <w:widowControl/>
              <w:ind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662CE"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</w:p>
          <w:p w:rsidR="00E22C5E" w:rsidRPr="00D069B1" w:rsidRDefault="00E22C5E" w:rsidP="00500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E22C5E" w:rsidRPr="00156573" w:rsidRDefault="00E662CE" w:rsidP="00500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573">
              <w:rPr>
                <w:rFonts w:ascii="Times New Roman" w:hAnsi="Times New Roman"/>
                <w:sz w:val="28"/>
                <w:szCs w:val="28"/>
              </w:rPr>
              <w:t>20</w:t>
            </w:r>
            <w:r w:rsidR="00C67F59" w:rsidRPr="00156573">
              <w:rPr>
                <w:rFonts w:ascii="Times New Roman" w:hAnsi="Times New Roman"/>
                <w:sz w:val="28"/>
                <w:szCs w:val="28"/>
              </w:rPr>
              <w:t>2</w:t>
            </w:r>
            <w:r w:rsidR="008E0E77" w:rsidRPr="0015657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0" w:type="pct"/>
          </w:tcPr>
          <w:p w:rsidR="00E22C5E" w:rsidRPr="00156573" w:rsidRDefault="00E662CE" w:rsidP="00500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573">
              <w:rPr>
                <w:rFonts w:ascii="Times New Roman" w:hAnsi="Times New Roman"/>
                <w:sz w:val="28"/>
                <w:szCs w:val="28"/>
              </w:rPr>
              <w:t>202</w:t>
            </w:r>
            <w:r w:rsidR="008E0E77" w:rsidRPr="0015657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22C5E" w:rsidRPr="00D069B1" w:rsidTr="0019693A">
        <w:tc>
          <w:tcPr>
            <w:tcW w:w="1954" w:type="pct"/>
            <w:vAlign w:val="center"/>
          </w:tcPr>
          <w:p w:rsidR="00E22C5E" w:rsidRPr="00D069B1" w:rsidRDefault="00E662CE" w:rsidP="00E662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 Оплата электроэнергии</w:t>
            </w:r>
          </w:p>
        </w:tc>
        <w:tc>
          <w:tcPr>
            <w:tcW w:w="1859" w:type="pct"/>
            <w:vAlign w:val="center"/>
          </w:tcPr>
          <w:p w:rsidR="00E22C5E" w:rsidRPr="00E662CE" w:rsidRDefault="00733DD6" w:rsidP="00E662CE">
            <w:pPr>
              <w:pStyle w:val="ConsPlusNormal"/>
              <w:widowControl/>
              <w:ind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662CE"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</w:p>
        </w:tc>
        <w:tc>
          <w:tcPr>
            <w:tcW w:w="667" w:type="pct"/>
            <w:vAlign w:val="center"/>
          </w:tcPr>
          <w:p w:rsidR="00E22C5E" w:rsidRPr="00D069B1" w:rsidRDefault="00E662CE" w:rsidP="00C80D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C67F59">
              <w:rPr>
                <w:rFonts w:ascii="Times New Roman" w:hAnsi="Times New Roman"/>
                <w:sz w:val="28"/>
                <w:szCs w:val="28"/>
              </w:rPr>
              <w:t>2</w:t>
            </w:r>
            <w:r w:rsidR="008E0E7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0" w:type="pct"/>
            <w:vAlign w:val="center"/>
          </w:tcPr>
          <w:p w:rsidR="00E22C5E" w:rsidRPr="00D069B1" w:rsidRDefault="00E662CE" w:rsidP="00C80D9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22C5E" w:rsidRPr="00D069B1" w:rsidTr="0019693A">
        <w:tc>
          <w:tcPr>
            <w:tcW w:w="1954" w:type="pct"/>
          </w:tcPr>
          <w:p w:rsidR="00E22C5E" w:rsidRPr="00D069B1" w:rsidRDefault="00E22C5E" w:rsidP="005001E4">
            <w:pPr>
              <w:pStyle w:val="Heading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69B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1.3. </w:t>
            </w:r>
            <w:r w:rsidR="00E662CE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Приобретение энергосберегающих ламп и электрооборудования</w:t>
            </w:r>
          </w:p>
        </w:tc>
        <w:tc>
          <w:tcPr>
            <w:tcW w:w="1859" w:type="pct"/>
          </w:tcPr>
          <w:p w:rsidR="00E22C5E" w:rsidRPr="00E662CE" w:rsidRDefault="00733DD6" w:rsidP="00E662CE">
            <w:pPr>
              <w:pStyle w:val="ConsPlusNormal"/>
              <w:widowControl/>
              <w:ind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662CE"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</w:p>
        </w:tc>
        <w:tc>
          <w:tcPr>
            <w:tcW w:w="667" w:type="pct"/>
          </w:tcPr>
          <w:p w:rsidR="00E22C5E" w:rsidRPr="00D069B1" w:rsidRDefault="00E662CE" w:rsidP="00500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861FCC">
              <w:rPr>
                <w:rFonts w:ascii="Times New Roman" w:hAnsi="Times New Roman"/>
                <w:sz w:val="28"/>
                <w:szCs w:val="28"/>
              </w:rPr>
              <w:t>2</w:t>
            </w:r>
            <w:r w:rsidR="008E0E7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0" w:type="pct"/>
          </w:tcPr>
          <w:p w:rsidR="00E22C5E" w:rsidRPr="00D069B1" w:rsidRDefault="00E662CE" w:rsidP="00500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22C5E" w:rsidRPr="00D069B1" w:rsidTr="0019693A"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5E" w:rsidRPr="00D069B1" w:rsidRDefault="00E662CE" w:rsidP="00E662CE">
            <w:pPr>
              <w:pStyle w:val="Heading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2.Прочие мероприятия по благоустройству, в том числе: 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5E" w:rsidRPr="00E662CE" w:rsidRDefault="00733DD6" w:rsidP="00E662CE">
            <w:pPr>
              <w:pStyle w:val="ConsPlusNormal"/>
              <w:widowControl/>
              <w:ind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662CE"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5E" w:rsidRPr="00D069B1" w:rsidRDefault="00E662CE" w:rsidP="00500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861FCC">
              <w:rPr>
                <w:rFonts w:ascii="Times New Roman" w:hAnsi="Times New Roman"/>
                <w:sz w:val="28"/>
                <w:szCs w:val="28"/>
              </w:rPr>
              <w:t>2</w:t>
            </w:r>
            <w:r w:rsidR="008E0E7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C5E" w:rsidRPr="00D069B1" w:rsidRDefault="00E662CE" w:rsidP="00500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1134F" w:rsidRPr="00D069B1" w:rsidTr="0019693A">
        <w:tc>
          <w:tcPr>
            <w:tcW w:w="1954" w:type="pct"/>
            <w:vAlign w:val="center"/>
          </w:tcPr>
          <w:p w:rsidR="00B1134F" w:rsidRPr="00F8507F" w:rsidRDefault="00B1134F" w:rsidP="00106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A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2.1. </w:t>
            </w:r>
            <w:r w:rsidRPr="00712A39">
              <w:rPr>
                <w:rFonts w:ascii="Times New Roman" w:hAnsi="Times New Roman"/>
                <w:sz w:val="28"/>
                <w:szCs w:val="28"/>
              </w:rPr>
              <w:t xml:space="preserve">Приобретение </w:t>
            </w:r>
            <w:proofErr w:type="spellStart"/>
            <w:r w:rsidRPr="00712A39">
              <w:rPr>
                <w:rFonts w:ascii="Times New Roman" w:hAnsi="Times New Roman"/>
                <w:sz w:val="28"/>
                <w:szCs w:val="28"/>
              </w:rPr>
              <w:t>зеленых</w:t>
            </w:r>
            <w:proofErr w:type="spellEnd"/>
            <w:r w:rsidRPr="00712A39">
              <w:rPr>
                <w:rFonts w:ascii="Times New Roman" w:hAnsi="Times New Roman"/>
                <w:sz w:val="28"/>
                <w:szCs w:val="28"/>
              </w:rPr>
              <w:t xml:space="preserve"> насаждений (кустарники, деревья, цветы)</w:t>
            </w:r>
          </w:p>
        </w:tc>
        <w:tc>
          <w:tcPr>
            <w:tcW w:w="1859" w:type="pct"/>
          </w:tcPr>
          <w:p w:rsidR="00B1134F" w:rsidRPr="00D069B1" w:rsidRDefault="00B1134F" w:rsidP="0010676D">
            <w:pPr>
              <w:pStyle w:val="ConsPlusNormal"/>
              <w:widowControl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069B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</w:p>
        </w:tc>
        <w:tc>
          <w:tcPr>
            <w:tcW w:w="667" w:type="pct"/>
          </w:tcPr>
          <w:p w:rsidR="00B1134F" w:rsidRPr="00D069B1" w:rsidRDefault="00B1134F" w:rsidP="00B113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pct"/>
          </w:tcPr>
          <w:p w:rsidR="00B1134F" w:rsidRPr="00D069B1" w:rsidRDefault="00B1134F" w:rsidP="00B113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1134F" w:rsidRPr="00D069B1" w:rsidTr="0019693A">
        <w:tc>
          <w:tcPr>
            <w:tcW w:w="1954" w:type="pct"/>
            <w:vAlign w:val="center"/>
          </w:tcPr>
          <w:p w:rsidR="00B1134F" w:rsidRPr="00712A39" w:rsidRDefault="00B1134F" w:rsidP="00106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2A39">
              <w:rPr>
                <w:rFonts w:ascii="Times New Roman" w:hAnsi="Times New Roman"/>
                <w:sz w:val="28"/>
                <w:szCs w:val="28"/>
              </w:rPr>
              <w:t>2.2. Обслуживание фонтана, набережной, детских площадок</w:t>
            </w:r>
          </w:p>
        </w:tc>
        <w:tc>
          <w:tcPr>
            <w:tcW w:w="1859" w:type="pct"/>
          </w:tcPr>
          <w:p w:rsidR="00B1134F" w:rsidRPr="00532985" w:rsidRDefault="00B1134F" w:rsidP="00B1727D">
            <w:pPr>
              <w:pStyle w:val="ConsPlusNormal"/>
              <w:widowControl/>
              <w:ind w:firstLine="0"/>
              <w:jc w:val="left"/>
              <w:rPr>
                <w:sz w:val="28"/>
                <w:szCs w:val="28"/>
              </w:rPr>
            </w:pPr>
            <w:r w:rsidRPr="00D069B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</w:p>
          <w:p w:rsidR="00B1134F" w:rsidRPr="00D069B1" w:rsidRDefault="00B1134F" w:rsidP="00B1727D">
            <w:pPr>
              <w:pStyle w:val="ConsPlusNormal"/>
              <w:widowControl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B1134F" w:rsidRPr="00D069B1" w:rsidRDefault="00B1134F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pct"/>
          </w:tcPr>
          <w:p w:rsidR="00B1134F" w:rsidRPr="00D069B1" w:rsidRDefault="00B1134F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1134F" w:rsidRPr="00D069B1" w:rsidTr="0019693A">
        <w:tc>
          <w:tcPr>
            <w:tcW w:w="1954" w:type="pct"/>
            <w:vAlign w:val="center"/>
          </w:tcPr>
          <w:p w:rsidR="00B1134F" w:rsidRPr="00712A39" w:rsidRDefault="00B1134F" w:rsidP="00106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A39">
              <w:rPr>
                <w:rFonts w:ascii="Times New Roman" w:hAnsi="Times New Roman"/>
                <w:sz w:val="28"/>
                <w:szCs w:val="28"/>
              </w:rPr>
              <w:t xml:space="preserve">2.3. Обрезка, спиливание сухих деревьев и кустарников, покос травы, вывоз сухих веток и </w:t>
            </w:r>
            <w:r w:rsidRPr="00712A39">
              <w:rPr>
                <w:rFonts w:ascii="Times New Roman" w:hAnsi="Times New Roman"/>
                <w:sz w:val="28"/>
                <w:szCs w:val="28"/>
              </w:rPr>
              <w:lastRenderedPageBreak/>
              <w:t>кустарников, очистка территории с. Питерка</w:t>
            </w:r>
            <w:r w:rsidR="00D07D9B">
              <w:rPr>
                <w:rFonts w:ascii="Times New Roman" w:hAnsi="Times New Roman"/>
                <w:sz w:val="28"/>
                <w:szCs w:val="28"/>
              </w:rPr>
              <w:t>, рекультивация свалки, обустройство общественных территорий и детских площадок</w:t>
            </w:r>
            <w:r w:rsidRPr="00712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59" w:type="pct"/>
          </w:tcPr>
          <w:p w:rsidR="00B1134F" w:rsidRPr="00532985" w:rsidRDefault="00B1134F" w:rsidP="00B1727D">
            <w:pPr>
              <w:pStyle w:val="ConsPlusNormal"/>
              <w:widowControl/>
              <w:ind w:firstLine="0"/>
              <w:jc w:val="left"/>
              <w:rPr>
                <w:sz w:val="28"/>
                <w:szCs w:val="28"/>
              </w:rPr>
            </w:pPr>
            <w:r w:rsidRPr="00D06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</w:p>
          <w:p w:rsidR="00B1134F" w:rsidRPr="00D069B1" w:rsidRDefault="00B1134F" w:rsidP="00B1727D">
            <w:pPr>
              <w:pStyle w:val="ConsPlusNormal"/>
              <w:widowControl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B1134F" w:rsidRPr="00D069B1" w:rsidRDefault="00B1134F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pct"/>
          </w:tcPr>
          <w:p w:rsidR="00B1134F" w:rsidRPr="00D069B1" w:rsidRDefault="00B1134F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1134F" w:rsidRPr="00D069B1" w:rsidTr="0019693A">
        <w:tc>
          <w:tcPr>
            <w:tcW w:w="1954" w:type="pct"/>
            <w:vAlign w:val="center"/>
          </w:tcPr>
          <w:p w:rsidR="00B1134F" w:rsidRPr="00712A39" w:rsidRDefault="00B1134F" w:rsidP="00106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A39">
              <w:rPr>
                <w:rFonts w:ascii="Times New Roman" w:hAnsi="Times New Roman"/>
                <w:sz w:val="28"/>
                <w:szCs w:val="28"/>
              </w:rPr>
              <w:lastRenderedPageBreak/>
              <w:t>2.4. Приобретение основных средств в рамках благоустройства (газонокосилки, триммеры пр.)</w:t>
            </w:r>
          </w:p>
        </w:tc>
        <w:tc>
          <w:tcPr>
            <w:tcW w:w="1859" w:type="pct"/>
          </w:tcPr>
          <w:p w:rsidR="00B1134F" w:rsidRPr="00D069B1" w:rsidRDefault="00B1134F" w:rsidP="0010676D">
            <w:pPr>
              <w:pStyle w:val="ConsPlusNormal"/>
              <w:widowControl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069B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</w:p>
        </w:tc>
        <w:tc>
          <w:tcPr>
            <w:tcW w:w="667" w:type="pct"/>
          </w:tcPr>
          <w:p w:rsidR="00B1134F" w:rsidRPr="00D069B1" w:rsidRDefault="00B1134F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pct"/>
          </w:tcPr>
          <w:p w:rsidR="00B1134F" w:rsidRPr="00D069B1" w:rsidRDefault="00B1134F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1134F" w:rsidRPr="00D069B1" w:rsidTr="0019693A">
        <w:tc>
          <w:tcPr>
            <w:tcW w:w="1954" w:type="pct"/>
            <w:vAlign w:val="center"/>
          </w:tcPr>
          <w:p w:rsidR="00B1134F" w:rsidRPr="00712A39" w:rsidRDefault="00B1134F" w:rsidP="00106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A39">
              <w:rPr>
                <w:rFonts w:ascii="Times New Roman" w:hAnsi="Times New Roman"/>
                <w:sz w:val="28"/>
                <w:szCs w:val="28"/>
              </w:rPr>
              <w:t>2.5. Приобретение прочих материальных запасов в рамках благоустройства (стройматериалы и пр.)</w:t>
            </w:r>
          </w:p>
        </w:tc>
        <w:tc>
          <w:tcPr>
            <w:tcW w:w="1859" w:type="pct"/>
          </w:tcPr>
          <w:p w:rsidR="00B1134F" w:rsidRPr="00532985" w:rsidRDefault="00B1134F" w:rsidP="00B1727D">
            <w:pPr>
              <w:pStyle w:val="ConsPlusNormal"/>
              <w:widowControl/>
              <w:ind w:firstLine="0"/>
              <w:jc w:val="left"/>
              <w:rPr>
                <w:sz w:val="28"/>
                <w:szCs w:val="28"/>
              </w:rPr>
            </w:pPr>
            <w:r w:rsidRPr="00D069B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</w:p>
          <w:p w:rsidR="00B1134F" w:rsidRPr="00D069B1" w:rsidRDefault="00B1134F" w:rsidP="00B1727D">
            <w:pPr>
              <w:pStyle w:val="ConsPlusNormal"/>
              <w:widowControl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B1134F" w:rsidRPr="00D069B1" w:rsidRDefault="00B1134F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pct"/>
          </w:tcPr>
          <w:p w:rsidR="00B1134F" w:rsidRPr="00D069B1" w:rsidRDefault="00B1134F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1134F" w:rsidRPr="00D069B1" w:rsidTr="0019693A">
        <w:tc>
          <w:tcPr>
            <w:tcW w:w="1954" w:type="pct"/>
            <w:vAlign w:val="center"/>
          </w:tcPr>
          <w:p w:rsidR="00B1134F" w:rsidRPr="00712A39" w:rsidRDefault="00B1134F" w:rsidP="00106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A39">
              <w:rPr>
                <w:rFonts w:ascii="Times New Roman" w:hAnsi="Times New Roman"/>
                <w:sz w:val="28"/>
                <w:szCs w:val="28"/>
              </w:rPr>
              <w:t xml:space="preserve">2.6. Ценовая экспертиза и строительный контроль по программам, реализуемым за </w:t>
            </w:r>
            <w:proofErr w:type="spellStart"/>
            <w:r w:rsidRPr="00712A39">
              <w:rPr>
                <w:rFonts w:ascii="Times New Roman" w:hAnsi="Times New Roman"/>
                <w:sz w:val="28"/>
                <w:szCs w:val="28"/>
              </w:rPr>
              <w:t>счет</w:t>
            </w:r>
            <w:proofErr w:type="spellEnd"/>
            <w:r w:rsidRPr="00712A39">
              <w:rPr>
                <w:rFonts w:ascii="Times New Roman" w:hAnsi="Times New Roman"/>
                <w:sz w:val="28"/>
                <w:szCs w:val="28"/>
              </w:rPr>
              <w:t xml:space="preserve"> бюджета Питерского МО</w:t>
            </w:r>
          </w:p>
        </w:tc>
        <w:tc>
          <w:tcPr>
            <w:tcW w:w="1859" w:type="pct"/>
          </w:tcPr>
          <w:p w:rsidR="00B1134F" w:rsidRPr="00532985" w:rsidRDefault="00B1134F" w:rsidP="00B1727D">
            <w:pPr>
              <w:pStyle w:val="ConsPlusNormal"/>
              <w:widowControl/>
              <w:ind w:firstLine="0"/>
              <w:jc w:val="left"/>
              <w:rPr>
                <w:sz w:val="28"/>
                <w:szCs w:val="28"/>
              </w:rPr>
            </w:pPr>
            <w:r w:rsidRPr="00D069B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</w:p>
          <w:p w:rsidR="00B1134F" w:rsidRPr="00D069B1" w:rsidRDefault="00B1134F" w:rsidP="00B1727D">
            <w:pPr>
              <w:pStyle w:val="ConsPlusNormal"/>
              <w:widowControl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B1134F" w:rsidRPr="00D069B1" w:rsidRDefault="00B1134F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pct"/>
          </w:tcPr>
          <w:p w:rsidR="00B1134F" w:rsidRPr="00D069B1" w:rsidRDefault="00B1134F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33DD6" w:rsidRPr="00D069B1" w:rsidTr="0019693A">
        <w:tc>
          <w:tcPr>
            <w:tcW w:w="1954" w:type="pct"/>
            <w:vAlign w:val="center"/>
          </w:tcPr>
          <w:p w:rsidR="00733DD6" w:rsidRPr="00712A39" w:rsidRDefault="00733DD6" w:rsidP="00106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A39">
              <w:rPr>
                <w:rFonts w:ascii="Times New Roman" w:hAnsi="Times New Roman"/>
                <w:sz w:val="28"/>
                <w:szCs w:val="28"/>
              </w:rPr>
              <w:t>2.7.Реализация инициативных проектов</w:t>
            </w:r>
          </w:p>
        </w:tc>
        <w:tc>
          <w:tcPr>
            <w:tcW w:w="1859" w:type="pct"/>
          </w:tcPr>
          <w:p w:rsidR="00733DD6" w:rsidRPr="00D069B1" w:rsidRDefault="00733DD6" w:rsidP="0010676D">
            <w:pPr>
              <w:pStyle w:val="ConsPlusNormal"/>
              <w:widowControl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069B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</w:p>
        </w:tc>
        <w:tc>
          <w:tcPr>
            <w:tcW w:w="667" w:type="pct"/>
          </w:tcPr>
          <w:p w:rsidR="00733DD6" w:rsidRDefault="00733DD6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pct"/>
          </w:tcPr>
          <w:p w:rsidR="00733DD6" w:rsidRDefault="00C9028D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33DD6" w:rsidRPr="00D069B1" w:rsidTr="0019693A">
        <w:tc>
          <w:tcPr>
            <w:tcW w:w="1954" w:type="pct"/>
            <w:vAlign w:val="center"/>
          </w:tcPr>
          <w:p w:rsidR="00733DD6" w:rsidRPr="00712A39" w:rsidRDefault="00733DD6" w:rsidP="00106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A39">
              <w:rPr>
                <w:rFonts w:ascii="Times New Roman" w:hAnsi="Times New Roman"/>
                <w:sz w:val="28"/>
                <w:szCs w:val="28"/>
              </w:rPr>
              <w:t>2.8.Реализация мероприятий по благоустройству территорий (ремонт тротуаров)</w:t>
            </w:r>
          </w:p>
        </w:tc>
        <w:tc>
          <w:tcPr>
            <w:tcW w:w="1859" w:type="pct"/>
          </w:tcPr>
          <w:p w:rsidR="00733DD6" w:rsidRPr="00532985" w:rsidRDefault="00733DD6" w:rsidP="00733DD6">
            <w:pPr>
              <w:pStyle w:val="ConsPlusNormal"/>
              <w:widowControl/>
              <w:ind w:firstLine="0"/>
              <w:jc w:val="left"/>
              <w:rPr>
                <w:sz w:val="28"/>
                <w:szCs w:val="28"/>
              </w:rPr>
            </w:pPr>
            <w:r w:rsidRPr="00D069B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</w:p>
          <w:p w:rsidR="00733DD6" w:rsidRPr="00D069B1" w:rsidRDefault="00733DD6" w:rsidP="00B1727D">
            <w:pPr>
              <w:pStyle w:val="ConsPlusNormal"/>
              <w:widowControl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</w:tcPr>
          <w:p w:rsidR="00733DD6" w:rsidRDefault="00733DD6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pct"/>
          </w:tcPr>
          <w:p w:rsidR="00733DD6" w:rsidRDefault="00C9028D" w:rsidP="00B172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E0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B0A0C" w:rsidRPr="00D069B1" w:rsidRDefault="009B0A0C" w:rsidP="003152C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B0A0C" w:rsidRPr="00D069B1" w:rsidRDefault="009B0A0C" w:rsidP="003152C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6573" w:rsidRDefault="00156573" w:rsidP="00C80D99">
      <w:pPr>
        <w:pStyle w:val="a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156573" w:rsidRDefault="00156573" w:rsidP="00C80D99">
      <w:pPr>
        <w:pStyle w:val="a5"/>
        <w:contextualSpacing/>
        <w:rPr>
          <w:rStyle w:val="af4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                                                                         </w:t>
      </w:r>
      <w:r w:rsidR="001969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10676D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А.А. Строганов</w:t>
      </w:r>
    </w:p>
    <w:p w:rsidR="00156573" w:rsidRDefault="00156573" w:rsidP="00156573">
      <w:pPr>
        <w:rPr>
          <w:rFonts w:ascii="Times New Roman" w:hAnsi="Times New Roman"/>
          <w:sz w:val="28"/>
          <w:szCs w:val="28"/>
        </w:rPr>
      </w:pPr>
    </w:p>
    <w:p w:rsidR="00156573" w:rsidRDefault="00156573" w:rsidP="00156573">
      <w:pPr>
        <w:rPr>
          <w:rFonts w:ascii="Times New Roman" w:hAnsi="Times New Roman"/>
          <w:sz w:val="28"/>
          <w:szCs w:val="28"/>
        </w:rPr>
      </w:pPr>
    </w:p>
    <w:p w:rsidR="00156573" w:rsidRDefault="00156573" w:rsidP="003152C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6573" w:rsidRDefault="00156573" w:rsidP="003152C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0676D" w:rsidRDefault="0010676D" w:rsidP="003152C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0676D" w:rsidRDefault="0010676D" w:rsidP="003152C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0676D" w:rsidRDefault="0010676D" w:rsidP="003152C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0D99" w:rsidRDefault="00C80D99" w:rsidP="003152C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0676D" w:rsidRDefault="0010676D" w:rsidP="003152C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0676D" w:rsidRDefault="0010676D" w:rsidP="0033793C">
      <w:pPr>
        <w:pStyle w:val="ConsPlusCell"/>
        <w:widowControl/>
        <w:ind w:left="11057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33793C" w:rsidRPr="00532985" w:rsidRDefault="0033793C" w:rsidP="0033793C">
      <w:pPr>
        <w:pStyle w:val="ConsPlusCell"/>
        <w:widowControl/>
        <w:ind w:left="11057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33793C" w:rsidRDefault="0033793C" w:rsidP="0033793C">
      <w:pPr>
        <w:pStyle w:val="ConsPlusCell"/>
        <w:widowControl/>
        <w:ind w:left="11057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32985">
        <w:rPr>
          <w:rFonts w:ascii="Times New Roman" w:eastAsia="Calibri" w:hAnsi="Times New Roman" w:cs="Times New Roman"/>
          <w:sz w:val="28"/>
          <w:szCs w:val="28"/>
          <w:lang w:eastAsia="en-US"/>
        </w:rPr>
        <w:t>к муниципальной программе</w:t>
      </w:r>
    </w:p>
    <w:p w:rsidR="0010676D" w:rsidRPr="00532985" w:rsidRDefault="0010676D" w:rsidP="0033793C">
      <w:pPr>
        <w:pStyle w:val="ConsPlusCell"/>
        <w:widowControl/>
        <w:ind w:left="11057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3793C" w:rsidRPr="007C2380" w:rsidRDefault="0033793C" w:rsidP="003379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2380">
        <w:rPr>
          <w:rFonts w:ascii="Times New Roman" w:hAnsi="Times New Roman"/>
          <w:b/>
          <w:sz w:val="28"/>
          <w:szCs w:val="28"/>
        </w:rPr>
        <w:t>Сведения</w:t>
      </w:r>
    </w:p>
    <w:p w:rsidR="0033793C" w:rsidRPr="007C2380" w:rsidRDefault="0033793C" w:rsidP="003379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2380">
        <w:rPr>
          <w:rFonts w:ascii="Times New Roman" w:hAnsi="Times New Roman"/>
          <w:b/>
          <w:sz w:val="28"/>
          <w:szCs w:val="28"/>
        </w:rPr>
        <w:t xml:space="preserve">об </w:t>
      </w:r>
      <w:proofErr w:type="spellStart"/>
      <w:r w:rsidRPr="007C2380">
        <w:rPr>
          <w:rFonts w:ascii="Times New Roman" w:hAnsi="Times New Roman"/>
          <w:b/>
          <w:sz w:val="28"/>
          <w:szCs w:val="28"/>
        </w:rPr>
        <w:t>объемах</w:t>
      </w:r>
      <w:proofErr w:type="spellEnd"/>
      <w:r w:rsidRPr="007C2380">
        <w:rPr>
          <w:rFonts w:ascii="Times New Roman" w:hAnsi="Times New Roman"/>
          <w:b/>
          <w:sz w:val="28"/>
          <w:szCs w:val="28"/>
        </w:rPr>
        <w:t xml:space="preserve"> и источниках финансового обеспечения муниципальной программы </w:t>
      </w:r>
    </w:p>
    <w:p w:rsidR="00945D44" w:rsidRDefault="0033793C" w:rsidP="00945D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2380">
        <w:rPr>
          <w:rFonts w:ascii="Times New Roman" w:hAnsi="Times New Roman"/>
          <w:b/>
          <w:sz w:val="28"/>
          <w:szCs w:val="28"/>
        </w:rPr>
        <w:t xml:space="preserve">«Благоустройство территории </w:t>
      </w:r>
      <w:r w:rsidR="007C2380">
        <w:rPr>
          <w:rFonts w:ascii="Times New Roman" w:hAnsi="Times New Roman"/>
          <w:b/>
          <w:sz w:val="28"/>
          <w:szCs w:val="28"/>
        </w:rPr>
        <w:t xml:space="preserve">Питерского </w:t>
      </w:r>
      <w:r w:rsidRPr="007C2380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861FCC">
        <w:rPr>
          <w:rFonts w:ascii="Times New Roman" w:hAnsi="Times New Roman"/>
          <w:b/>
          <w:sz w:val="28"/>
          <w:szCs w:val="28"/>
        </w:rPr>
        <w:t xml:space="preserve"> Питерского муниципального рай</w:t>
      </w:r>
      <w:r w:rsidR="008E0E77">
        <w:rPr>
          <w:rFonts w:ascii="Times New Roman" w:hAnsi="Times New Roman"/>
          <w:b/>
          <w:sz w:val="28"/>
          <w:szCs w:val="28"/>
        </w:rPr>
        <w:t xml:space="preserve">она Саратовской области </w:t>
      </w:r>
      <w:r w:rsidR="0099035A">
        <w:rPr>
          <w:rFonts w:ascii="Times New Roman" w:hAnsi="Times New Roman"/>
          <w:b/>
          <w:sz w:val="28"/>
          <w:szCs w:val="28"/>
        </w:rPr>
        <w:t xml:space="preserve">на период </w:t>
      </w:r>
      <w:r w:rsidR="008E0E77">
        <w:rPr>
          <w:rFonts w:ascii="Times New Roman" w:hAnsi="Times New Roman"/>
          <w:b/>
          <w:sz w:val="28"/>
          <w:szCs w:val="28"/>
        </w:rPr>
        <w:t>до 2028 года</w:t>
      </w:r>
    </w:p>
    <w:p w:rsidR="000F0308" w:rsidRPr="00945D44" w:rsidRDefault="00945D44" w:rsidP="00945D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945D44">
        <w:rPr>
          <w:rFonts w:ascii="Times New Roman" w:hAnsi="Times New Roman"/>
          <w:b/>
          <w:sz w:val="24"/>
          <w:szCs w:val="24"/>
        </w:rPr>
        <w:t>тыс.рублей</w:t>
      </w:r>
      <w:proofErr w:type="spellEnd"/>
    </w:p>
    <w:tbl>
      <w:tblPr>
        <w:tblpPr w:leftFromText="180" w:rightFromText="180" w:vertAnchor="text" w:tblpX="161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3"/>
        <w:gridCol w:w="1983"/>
        <w:gridCol w:w="1842"/>
        <w:gridCol w:w="1847"/>
        <w:gridCol w:w="2409"/>
        <w:gridCol w:w="2268"/>
        <w:gridCol w:w="2552"/>
      </w:tblGrid>
      <w:tr w:rsidR="00B11797" w:rsidRPr="00F8507F" w:rsidTr="0019693A">
        <w:trPr>
          <w:trHeight w:val="276"/>
        </w:trPr>
        <w:tc>
          <w:tcPr>
            <w:tcW w:w="2233" w:type="dxa"/>
            <w:vMerge w:val="restart"/>
          </w:tcPr>
          <w:p w:rsidR="00B11797" w:rsidRDefault="00B1179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1797" w:rsidRPr="00F8507F" w:rsidRDefault="00B1179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983" w:type="dxa"/>
            <w:vMerge w:val="restart"/>
          </w:tcPr>
          <w:p w:rsidR="00B11797" w:rsidRPr="00F8507F" w:rsidRDefault="00B1179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 (соисполнитель, участник)</w:t>
            </w:r>
          </w:p>
        </w:tc>
        <w:tc>
          <w:tcPr>
            <w:tcW w:w="1842" w:type="dxa"/>
            <w:vMerge w:val="restart"/>
          </w:tcPr>
          <w:p w:rsidR="00B11797" w:rsidRPr="00F8507F" w:rsidRDefault="00B1179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847" w:type="dxa"/>
            <w:vMerge w:val="restart"/>
          </w:tcPr>
          <w:p w:rsidR="00B11797" w:rsidRPr="00F8507F" w:rsidRDefault="00B1179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Объемы</w:t>
            </w:r>
            <w:proofErr w:type="spellEnd"/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 xml:space="preserve"> финансового обеспечения (всего), (тыс. руб.)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B11797" w:rsidRPr="005F26D6" w:rsidRDefault="00B11797" w:rsidP="00F3614D">
            <w:pPr>
              <w:jc w:val="center"/>
              <w:rPr>
                <w:rFonts w:ascii="Times New Roman" w:hAnsi="Times New Roman"/>
              </w:rPr>
            </w:pPr>
            <w:r w:rsidRPr="005F26D6">
              <w:rPr>
                <w:rFonts w:ascii="Times New Roman" w:hAnsi="Times New Roman"/>
              </w:rPr>
              <w:t>В том числе по годам реализации</w:t>
            </w:r>
          </w:p>
        </w:tc>
      </w:tr>
      <w:tr w:rsidR="008E0E77" w:rsidRPr="00F8507F" w:rsidTr="0019693A"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E0E77" w:rsidRDefault="008E0E77" w:rsidP="00C93B09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8E0E77" w:rsidRDefault="008E0E77" w:rsidP="00C93B09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C93B09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552" w:type="dxa"/>
          </w:tcPr>
          <w:p w:rsidR="008E0E77" w:rsidRDefault="008E0E77" w:rsidP="00C93B09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B11797">
            <w:pPr>
              <w:widowControl w:val="0"/>
              <w:tabs>
                <w:tab w:val="left" w:pos="175"/>
                <w:tab w:val="left" w:pos="884"/>
                <w:tab w:val="left" w:pos="1168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175" w:hanging="1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2028</w:t>
            </w:r>
          </w:p>
        </w:tc>
      </w:tr>
      <w:tr w:rsidR="008E0E77" w:rsidRPr="00174B66" w:rsidTr="0019693A">
        <w:trPr>
          <w:trHeight w:val="289"/>
        </w:trPr>
        <w:tc>
          <w:tcPr>
            <w:tcW w:w="2233" w:type="dxa"/>
            <w:vMerge w:val="restart"/>
          </w:tcPr>
          <w:p w:rsidR="008E0E77" w:rsidRPr="00784B0D" w:rsidRDefault="008E0E77" w:rsidP="008E0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4B0D">
              <w:rPr>
                <w:rFonts w:ascii="Times New Roman" w:hAnsi="Times New Roman"/>
                <w:b/>
                <w:sz w:val="24"/>
                <w:szCs w:val="24"/>
              </w:rPr>
              <w:t>Благоустройство территории Питерского муниципально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 образования на 2026-2028</w:t>
            </w:r>
            <w:r w:rsidRPr="00784B0D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983" w:type="dxa"/>
            <w:vMerge w:val="restart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Отдел по делам архитектуры и капитального строительства администрации муниципального района</w:t>
            </w:r>
          </w:p>
        </w:tc>
        <w:tc>
          <w:tcPr>
            <w:tcW w:w="1842" w:type="dxa"/>
          </w:tcPr>
          <w:p w:rsidR="008E0E77" w:rsidRPr="00F95451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95451">
              <w:rPr>
                <w:rFonts w:ascii="Times New Roman" w:eastAsia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1847" w:type="dxa"/>
          </w:tcPr>
          <w:p w:rsidR="008E0E77" w:rsidRPr="00174B66" w:rsidRDefault="00261964" w:rsidP="00F3614D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19 950,0</w:t>
            </w:r>
          </w:p>
        </w:tc>
        <w:tc>
          <w:tcPr>
            <w:tcW w:w="2409" w:type="dxa"/>
            <w:vAlign w:val="center"/>
          </w:tcPr>
          <w:p w:rsidR="008E0E77" w:rsidRPr="00174B66" w:rsidRDefault="00261964" w:rsidP="00F3614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6 550,0</w:t>
            </w:r>
          </w:p>
        </w:tc>
        <w:tc>
          <w:tcPr>
            <w:tcW w:w="2268" w:type="dxa"/>
          </w:tcPr>
          <w:p w:rsidR="008E0E77" w:rsidRDefault="00261964" w:rsidP="00F3614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6 655,0</w:t>
            </w:r>
          </w:p>
        </w:tc>
        <w:tc>
          <w:tcPr>
            <w:tcW w:w="2552" w:type="dxa"/>
          </w:tcPr>
          <w:p w:rsidR="008E0E77" w:rsidRDefault="00261964" w:rsidP="00F3614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6 745,0</w:t>
            </w:r>
          </w:p>
        </w:tc>
      </w:tr>
      <w:tr w:rsidR="008E0E77" w:rsidRPr="00F8507F" w:rsidTr="0019693A">
        <w:trPr>
          <w:trHeight w:val="421"/>
        </w:trPr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 xml:space="preserve">естный бюджет </w:t>
            </w:r>
          </w:p>
        </w:tc>
        <w:tc>
          <w:tcPr>
            <w:tcW w:w="1847" w:type="dxa"/>
          </w:tcPr>
          <w:p w:rsidR="008E0E77" w:rsidRDefault="008E0E77" w:rsidP="00F3614D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AC425F" w:rsidRDefault="00261964" w:rsidP="00F3614D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19 950,0</w:t>
            </w:r>
          </w:p>
        </w:tc>
        <w:tc>
          <w:tcPr>
            <w:tcW w:w="2409" w:type="dxa"/>
            <w:vAlign w:val="center"/>
          </w:tcPr>
          <w:p w:rsidR="008E0E77" w:rsidRDefault="008E0E77" w:rsidP="00F3614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BD6954" w:rsidRDefault="00261964" w:rsidP="00F3614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6 550,0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BD6954" w:rsidRDefault="00261964" w:rsidP="00F3614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6 655,0</w:t>
            </w:r>
          </w:p>
        </w:tc>
        <w:tc>
          <w:tcPr>
            <w:tcW w:w="2552" w:type="dxa"/>
          </w:tcPr>
          <w:p w:rsidR="002B7D65" w:rsidRDefault="002B7D65" w:rsidP="00F3614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261964" w:rsidP="00F3614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6 745,0</w:t>
            </w:r>
          </w:p>
        </w:tc>
      </w:tr>
      <w:tr w:rsidR="008E0E77" w:rsidRPr="00F8507F" w:rsidTr="0019693A">
        <w:trPr>
          <w:trHeight w:val="425"/>
        </w:trPr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847" w:type="dxa"/>
          </w:tcPr>
          <w:p w:rsidR="008E0E77" w:rsidRDefault="008E0E77" w:rsidP="002C2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8E0E77" w:rsidP="002C2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Default="008E0E77" w:rsidP="002C2A9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8E0E77" w:rsidP="002C2A9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2C2A9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2C2A9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2C2A9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2C2A9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F8507F" w:rsidTr="0019693A">
        <w:trPr>
          <w:trHeight w:val="425"/>
        </w:trPr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7" w:type="dxa"/>
          </w:tcPr>
          <w:p w:rsidR="008E0E77" w:rsidRDefault="008E0E77" w:rsidP="002C2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2C2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Default="008E0E77" w:rsidP="002C2A9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2C2A9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2C2A9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2C2A9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2C2A9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2C2A9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174B66" w:rsidTr="0019693A">
        <w:trPr>
          <w:trHeight w:val="335"/>
        </w:trPr>
        <w:tc>
          <w:tcPr>
            <w:tcW w:w="2233" w:type="dxa"/>
            <w:vMerge w:val="restart"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1.Освещение улиц</w:t>
            </w:r>
          </w:p>
        </w:tc>
        <w:tc>
          <w:tcPr>
            <w:tcW w:w="1983" w:type="dxa"/>
            <w:vMerge w:val="restart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Отдел по делам архитектуры и капитального строительства администрации муниципального района</w:t>
            </w:r>
          </w:p>
        </w:tc>
        <w:tc>
          <w:tcPr>
            <w:tcW w:w="1842" w:type="dxa"/>
          </w:tcPr>
          <w:p w:rsidR="008E0E77" w:rsidRPr="00F95451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95451">
              <w:rPr>
                <w:rFonts w:ascii="Times New Roman" w:eastAsia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1847" w:type="dxa"/>
          </w:tcPr>
          <w:p w:rsidR="008E0E77" w:rsidRPr="00174B66" w:rsidRDefault="002B7D65" w:rsidP="002B7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4 950,0</w:t>
            </w:r>
          </w:p>
        </w:tc>
        <w:tc>
          <w:tcPr>
            <w:tcW w:w="2409" w:type="dxa"/>
            <w:vAlign w:val="center"/>
          </w:tcPr>
          <w:p w:rsidR="008E0E77" w:rsidRPr="00174B66" w:rsidRDefault="002B7D65" w:rsidP="00F3614D">
            <w:pPr>
              <w:tabs>
                <w:tab w:val="left" w:pos="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1 550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Default="002B7D65" w:rsidP="00F3614D">
            <w:pPr>
              <w:tabs>
                <w:tab w:val="left" w:pos="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1 655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2B7D65" w:rsidP="00F3614D">
            <w:pPr>
              <w:tabs>
                <w:tab w:val="left" w:pos="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1 745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8E0E77" w:rsidRPr="00F8507F" w:rsidTr="0019693A"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 xml:space="preserve">естный бюджет </w:t>
            </w:r>
          </w:p>
        </w:tc>
        <w:tc>
          <w:tcPr>
            <w:tcW w:w="1847" w:type="dxa"/>
          </w:tcPr>
          <w:p w:rsidR="008E0E77" w:rsidRDefault="008E0E77" w:rsidP="00F36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2B7D65" w:rsidP="00F36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4 950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409" w:type="dxa"/>
            <w:vAlign w:val="center"/>
          </w:tcPr>
          <w:p w:rsidR="008E0E77" w:rsidRDefault="008E0E77" w:rsidP="00F3614D">
            <w:pPr>
              <w:tabs>
                <w:tab w:val="left" w:pos="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6434CF" w:rsidRDefault="002B7D65" w:rsidP="00F3614D">
            <w:pPr>
              <w:tabs>
                <w:tab w:val="left" w:pos="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1 550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Default="008E0E77" w:rsidP="00F3614D">
            <w:pPr>
              <w:tabs>
                <w:tab w:val="left" w:pos="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6434CF" w:rsidRDefault="002B7D65" w:rsidP="00F3614D">
            <w:pPr>
              <w:tabs>
                <w:tab w:val="left" w:pos="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1 655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8E0E77" w:rsidP="00F3614D">
            <w:pPr>
              <w:tabs>
                <w:tab w:val="left" w:pos="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2B7D65" w:rsidP="00F3614D">
            <w:pPr>
              <w:tabs>
                <w:tab w:val="left" w:pos="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1 745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8E0E77" w:rsidRPr="00F8507F" w:rsidTr="0019693A"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Pr="00F8507F" w:rsidRDefault="008E0E77" w:rsidP="00F3614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990901" w:rsidTr="0019693A">
        <w:trPr>
          <w:trHeight w:val="440"/>
        </w:trPr>
        <w:tc>
          <w:tcPr>
            <w:tcW w:w="2233" w:type="dxa"/>
            <w:vMerge w:val="restart"/>
            <w:vAlign w:val="center"/>
          </w:tcPr>
          <w:p w:rsidR="008E0E77" w:rsidRPr="00AF263B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red"/>
              </w:rPr>
            </w:pPr>
            <w:r w:rsidRPr="00AF263B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.Обслуживание электросетей</w:t>
            </w:r>
          </w:p>
        </w:tc>
        <w:tc>
          <w:tcPr>
            <w:tcW w:w="1983" w:type="dxa"/>
            <w:vMerge w:val="restart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Отдел по делам архитектуры и капитального строительства администрации муниципального района</w:t>
            </w:r>
          </w:p>
          <w:p w:rsidR="00156573" w:rsidRPr="00F8507F" w:rsidRDefault="00156573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7" w:type="dxa"/>
          </w:tcPr>
          <w:p w:rsidR="008E0E77" w:rsidRPr="00B62C04" w:rsidRDefault="005D077A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927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409" w:type="dxa"/>
            <w:vAlign w:val="center"/>
          </w:tcPr>
          <w:p w:rsidR="008E0E77" w:rsidRPr="00945A4B" w:rsidRDefault="005D077A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297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Default="005D077A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309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5D077A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321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8E0E77" w:rsidRPr="00990901" w:rsidTr="0019693A">
        <w:trPr>
          <w:trHeight w:val="390"/>
        </w:trPr>
        <w:tc>
          <w:tcPr>
            <w:tcW w:w="2233" w:type="dxa"/>
            <w:vMerge/>
            <w:vAlign w:val="center"/>
          </w:tcPr>
          <w:p w:rsidR="008E0E77" w:rsidRPr="00F639FB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7" w:type="dxa"/>
          </w:tcPr>
          <w:p w:rsidR="008E0E77" w:rsidRPr="00990901" w:rsidRDefault="005D077A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927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409" w:type="dxa"/>
            <w:vAlign w:val="center"/>
          </w:tcPr>
          <w:p w:rsidR="008E0E77" w:rsidRPr="00990901" w:rsidRDefault="005D077A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297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Default="005D077A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309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5D077A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321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8E0E77" w:rsidRPr="00990901" w:rsidTr="0019693A">
        <w:trPr>
          <w:trHeight w:val="495"/>
        </w:trPr>
        <w:tc>
          <w:tcPr>
            <w:tcW w:w="2233" w:type="dxa"/>
            <w:vMerge/>
            <w:vAlign w:val="center"/>
          </w:tcPr>
          <w:p w:rsidR="008E0E77" w:rsidRPr="00F639FB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990901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990901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00487E" w:rsidTr="0019693A">
        <w:trPr>
          <w:trHeight w:val="554"/>
        </w:trPr>
        <w:tc>
          <w:tcPr>
            <w:tcW w:w="2233" w:type="dxa"/>
            <w:vMerge w:val="restart"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1.2. Оплата электроэнергии</w:t>
            </w:r>
          </w:p>
        </w:tc>
        <w:tc>
          <w:tcPr>
            <w:tcW w:w="1983" w:type="dxa"/>
            <w:vMerge w:val="restart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Отдел по делам архитектуры и капитального строительства администрации муниципального района</w:t>
            </w:r>
          </w:p>
        </w:tc>
        <w:tc>
          <w:tcPr>
            <w:tcW w:w="1842" w:type="dxa"/>
          </w:tcPr>
          <w:p w:rsidR="008E0E77" w:rsidRPr="00F95451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95451">
              <w:rPr>
                <w:rFonts w:ascii="Times New Roman" w:eastAsia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B62C04" w:rsidRDefault="005D077A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19693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050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409" w:type="dxa"/>
            <w:vAlign w:val="center"/>
          </w:tcPr>
          <w:p w:rsidR="008E0E77" w:rsidRDefault="008E0E77" w:rsidP="00F3614D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E81033" w:rsidRDefault="005D077A" w:rsidP="00F3614D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941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E81033" w:rsidRDefault="005D077A" w:rsidP="00F3614D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19693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022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Default="005D077A" w:rsidP="00F3614D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19693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087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8E0E77" w:rsidRPr="00F8507F" w:rsidTr="0019693A"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 xml:space="preserve">естный бюджет 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5D077A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3050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409" w:type="dxa"/>
            <w:vAlign w:val="center"/>
          </w:tcPr>
          <w:p w:rsidR="008E0E77" w:rsidRDefault="005D077A" w:rsidP="00F3614D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941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5D077A" w:rsidP="00F3614D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1022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5D077A" w:rsidP="00F3614D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1087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8E0E77" w:rsidTr="0019693A"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847" w:type="dxa"/>
          </w:tcPr>
          <w:p w:rsidR="008E0E77" w:rsidRDefault="008E0E77" w:rsidP="00F36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spacing w:after="0"/>
              <w:jc w:val="center"/>
            </w:pPr>
            <w:r w:rsidRPr="008C5F0B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Pr="008C5F0B" w:rsidRDefault="008E0E77" w:rsidP="00F36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EB02B4" w:rsidTr="0019693A">
        <w:trPr>
          <w:trHeight w:val="429"/>
        </w:trPr>
        <w:tc>
          <w:tcPr>
            <w:tcW w:w="2233" w:type="dxa"/>
            <w:vMerge w:val="restart"/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1.3. Приобретение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электрооборудо</w:t>
            </w:r>
            <w:proofErr w:type="spellEnd"/>
            <w:r w:rsidR="00156573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  <w:p w:rsidR="008E0E77" w:rsidRPr="004F5A6D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вания</w:t>
            </w:r>
            <w:proofErr w:type="spellEnd"/>
          </w:p>
          <w:p w:rsidR="008E0E77" w:rsidRPr="004F5A6D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983" w:type="dxa"/>
            <w:vMerge w:val="restart"/>
          </w:tcPr>
          <w:p w:rsidR="008E0E77" w:rsidRPr="00BA3D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3D77">
              <w:rPr>
                <w:rFonts w:ascii="Times New Roman" w:eastAsia="Times New Roman" w:hAnsi="Times New Roman"/>
                <w:sz w:val="24"/>
                <w:szCs w:val="24"/>
              </w:rPr>
              <w:t>Отдел по делам архитектуры и капитального строительства администрации муниципального района</w:t>
            </w:r>
          </w:p>
          <w:p w:rsidR="008E0E77" w:rsidRPr="00BA3D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95451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95451">
              <w:rPr>
                <w:rFonts w:ascii="Times New Roman" w:eastAsia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1847" w:type="dxa"/>
          </w:tcPr>
          <w:p w:rsidR="008E0E77" w:rsidRPr="00B62C04" w:rsidRDefault="005D077A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973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409" w:type="dxa"/>
            <w:vAlign w:val="center"/>
          </w:tcPr>
          <w:p w:rsidR="008E0E77" w:rsidRPr="00E81033" w:rsidRDefault="008E0E77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5D077A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Pr="00E81033" w:rsidRDefault="005D077A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324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5D077A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337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8E0E77" w:rsidRPr="00F8507F" w:rsidTr="0019693A"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 xml:space="preserve">естный бюджет </w:t>
            </w:r>
          </w:p>
        </w:tc>
        <w:tc>
          <w:tcPr>
            <w:tcW w:w="1847" w:type="dxa"/>
          </w:tcPr>
          <w:p w:rsidR="008E0E77" w:rsidRPr="00F8507F" w:rsidRDefault="005D077A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973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409" w:type="dxa"/>
            <w:vAlign w:val="center"/>
          </w:tcPr>
          <w:p w:rsidR="008E0E77" w:rsidRPr="00F8507F" w:rsidRDefault="008E0E77" w:rsidP="00F3614D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5D077A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Default="005D077A" w:rsidP="00F3614D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324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5D077A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8E0E77" w:rsidRPr="00F8507F" w:rsidTr="0019693A"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3D7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Pr="00F8507F" w:rsidRDefault="008E0E77" w:rsidP="00F3614D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CD5212" w:rsidTr="0019693A">
        <w:tc>
          <w:tcPr>
            <w:tcW w:w="2233" w:type="dxa"/>
            <w:vMerge w:val="restart"/>
            <w:vAlign w:val="center"/>
          </w:tcPr>
          <w:p w:rsidR="008E0E77" w:rsidRPr="00CD5212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2.Прочие мероприятия по благоустройству</w:t>
            </w:r>
            <w:r w:rsidRPr="00CD521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vMerge w:val="restart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Отдел по делам архитектуры и капитального строительства администрации муниципального района</w:t>
            </w:r>
          </w:p>
        </w:tc>
        <w:tc>
          <w:tcPr>
            <w:tcW w:w="1842" w:type="dxa"/>
          </w:tcPr>
          <w:p w:rsidR="008E0E77" w:rsidRPr="00CD5212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212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7" w:type="dxa"/>
          </w:tcPr>
          <w:p w:rsidR="008E0E77" w:rsidRPr="00CD5212" w:rsidRDefault="0028205B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15 000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409" w:type="dxa"/>
            <w:vAlign w:val="center"/>
          </w:tcPr>
          <w:p w:rsidR="008E0E77" w:rsidRPr="00CD5212" w:rsidRDefault="0028205B" w:rsidP="00F3614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5 000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Default="0028205B" w:rsidP="00F3614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5 000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28205B" w:rsidP="00F3614D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5 000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8E0E77" w:rsidRPr="00F8507F" w:rsidTr="0019693A"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 xml:space="preserve">естный бюджет 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28205B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15 000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409" w:type="dxa"/>
            <w:vAlign w:val="center"/>
          </w:tcPr>
          <w:p w:rsidR="008E0E77" w:rsidRPr="00F8507F" w:rsidRDefault="0028205B" w:rsidP="00F3614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5 000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28205B" w:rsidP="00F3614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5 000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  <w:p w:rsidR="008E0E77" w:rsidRDefault="008E0E77" w:rsidP="00F3614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28205B" w:rsidP="00F3614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5 000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8E0E77" w:rsidRPr="00F8507F" w:rsidTr="0019693A"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Default="008E0E77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8E0E77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F8507F" w:rsidTr="0019693A"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Default="008E0E77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F95451" w:rsidTr="0019693A">
        <w:trPr>
          <w:trHeight w:val="279"/>
        </w:trPr>
        <w:tc>
          <w:tcPr>
            <w:tcW w:w="2233" w:type="dxa"/>
            <w:vMerge w:val="restart"/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</w:t>
            </w:r>
            <w:r w:rsidRPr="00F850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зеленых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насаждений</w:t>
            </w:r>
            <w:r w:rsidRPr="00784B0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кустарники, деревья, цветы)</w:t>
            </w:r>
          </w:p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Отдел по делам архитектуры и капитального строительства администрации муниципального района</w:t>
            </w:r>
          </w:p>
        </w:tc>
        <w:tc>
          <w:tcPr>
            <w:tcW w:w="1842" w:type="dxa"/>
          </w:tcPr>
          <w:p w:rsidR="008E0E77" w:rsidRPr="00F95451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95451">
              <w:rPr>
                <w:rFonts w:ascii="Times New Roman" w:eastAsia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1847" w:type="dxa"/>
          </w:tcPr>
          <w:p w:rsidR="008E0E77" w:rsidRPr="00945A4B" w:rsidRDefault="0028205B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Pr="00F3614D" w:rsidRDefault="0028205B" w:rsidP="00F3614D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00,0</w:t>
            </w:r>
          </w:p>
        </w:tc>
        <w:tc>
          <w:tcPr>
            <w:tcW w:w="2268" w:type="dxa"/>
          </w:tcPr>
          <w:p w:rsidR="008E0E77" w:rsidRPr="00F3614D" w:rsidRDefault="0028205B" w:rsidP="00F3614D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00,0</w:t>
            </w:r>
          </w:p>
        </w:tc>
        <w:tc>
          <w:tcPr>
            <w:tcW w:w="2552" w:type="dxa"/>
          </w:tcPr>
          <w:p w:rsidR="008E0E77" w:rsidRDefault="0028205B" w:rsidP="00F3614D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00,0</w:t>
            </w:r>
          </w:p>
        </w:tc>
      </w:tr>
      <w:tr w:rsidR="008E0E77" w:rsidRPr="00F8507F" w:rsidTr="0019693A">
        <w:trPr>
          <w:trHeight w:val="287"/>
        </w:trPr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 xml:space="preserve">естный бюджет </w:t>
            </w:r>
          </w:p>
        </w:tc>
        <w:tc>
          <w:tcPr>
            <w:tcW w:w="1847" w:type="dxa"/>
          </w:tcPr>
          <w:p w:rsidR="008E0E77" w:rsidRPr="00F8507F" w:rsidRDefault="0028205B" w:rsidP="000E3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Pr="00F8507F" w:rsidRDefault="0028205B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2268" w:type="dxa"/>
          </w:tcPr>
          <w:p w:rsidR="0028205B" w:rsidRDefault="0028205B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28205B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28205B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</w:tr>
      <w:tr w:rsidR="008E0E77" w:rsidRPr="00F8507F" w:rsidTr="0019693A">
        <w:trPr>
          <w:trHeight w:val="1071"/>
        </w:trPr>
        <w:tc>
          <w:tcPr>
            <w:tcW w:w="2233" w:type="dxa"/>
            <w:vMerge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Pr="00F8507F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F8507F" w:rsidTr="0019693A">
        <w:trPr>
          <w:trHeight w:val="358"/>
        </w:trPr>
        <w:tc>
          <w:tcPr>
            <w:tcW w:w="2233" w:type="dxa"/>
            <w:vMerge w:val="restart"/>
            <w:vAlign w:val="center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О</w:t>
            </w:r>
            <w:r w:rsidR="00115700">
              <w:rPr>
                <w:rFonts w:ascii="Times New Roman" w:hAnsi="Times New Roman"/>
                <w:sz w:val="24"/>
                <w:szCs w:val="24"/>
              </w:rPr>
              <w:t>пиловка деревьев, обустройство общественных территорий</w:t>
            </w:r>
          </w:p>
        </w:tc>
        <w:tc>
          <w:tcPr>
            <w:tcW w:w="1983" w:type="dxa"/>
            <w:vMerge w:val="restart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Отдел по делам архитектуры и капитального строительства администрации муниципального района</w:t>
            </w:r>
          </w:p>
        </w:tc>
        <w:tc>
          <w:tcPr>
            <w:tcW w:w="1842" w:type="dxa"/>
          </w:tcPr>
          <w:p w:rsidR="008E0E77" w:rsidRPr="00F95451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95451">
              <w:rPr>
                <w:rFonts w:ascii="Times New Roman" w:eastAsia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1847" w:type="dxa"/>
          </w:tcPr>
          <w:p w:rsidR="008E0E77" w:rsidRPr="00945A4B" w:rsidRDefault="00115700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600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409" w:type="dxa"/>
            <w:vAlign w:val="center"/>
          </w:tcPr>
          <w:p w:rsidR="008E0E77" w:rsidRPr="00F3614D" w:rsidRDefault="00115700" w:rsidP="00F3614D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Pr="00F3614D" w:rsidRDefault="00115700" w:rsidP="00F3614D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115700" w:rsidP="00F3614D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8E0E77" w:rsidRPr="00F8507F" w:rsidTr="0019693A">
        <w:trPr>
          <w:trHeight w:val="736"/>
        </w:trPr>
        <w:tc>
          <w:tcPr>
            <w:tcW w:w="2233" w:type="dxa"/>
            <w:vMerge/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 xml:space="preserve">естный бюджет 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115700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409" w:type="dxa"/>
            <w:vAlign w:val="center"/>
          </w:tcPr>
          <w:p w:rsidR="008E0E77" w:rsidRPr="00F8507F" w:rsidRDefault="00115700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115700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115700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8E0E77" w:rsidRPr="00F8507F" w:rsidTr="0019693A">
        <w:trPr>
          <w:trHeight w:val="804"/>
        </w:trPr>
        <w:tc>
          <w:tcPr>
            <w:tcW w:w="2233" w:type="dxa"/>
            <w:vMerge/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Pr="00F8507F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F8507F" w:rsidTr="0019693A">
        <w:trPr>
          <w:trHeight w:val="686"/>
        </w:trPr>
        <w:tc>
          <w:tcPr>
            <w:tcW w:w="2233" w:type="dxa"/>
            <w:vMerge w:val="restart"/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2.3. Обрезка, спиливание сухих деревьев и кустарников, покос травы, вывоз сухих веток и кустарников, очистка территории с. Питерка, рекультивация свалки</w:t>
            </w:r>
            <w:r w:rsidR="001565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15700">
              <w:rPr>
                <w:rFonts w:ascii="Times New Roman" w:hAnsi="Times New Roman"/>
                <w:sz w:val="24"/>
                <w:szCs w:val="24"/>
              </w:rPr>
              <w:t>обслуживание фонтана, набережной</w:t>
            </w:r>
            <w:r w:rsidR="00115700" w:rsidRPr="00784B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15700">
              <w:rPr>
                <w:rFonts w:ascii="Times New Roman" w:hAnsi="Times New Roman"/>
                <w:sz w:val="24"/>
                <w:szCs w:val="24"/>
              </w:rPr>
              <w:t>детских площадок</w:t>
            </w:r>
          </w:p>
          <w:p w:rsidR="00156573" w:rsidRDefault="00156573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Отдел по делам архитектуры и капитального строительства администрации муниципального района</w:t>
            </w:r>
          </w:p>
        </w:tc>
        <w:tc>
          <w:tcPr>
            <w:tcW w:w="1842" w:type="dxa"/>
          </w:tcPr>
          <w:p w:rsidR="008E0E77" w:rsidRPr="00F95451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95451">
              <w:rPr>
                <w:rFonts w:ascii="Times New Roman" w:eastAsia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945A4B" w:rsidRDefault="00115700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10 500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409" w:type="dxa"/>
            <w:vAlign w:val="center"/>
          </w:tcPr>
          <w:p w:rsidR="008E0E77" w:rsidRPr="00F3614D" w:rsidRDefault="00115700" w:rsidP="00F3614D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3 500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F3614D" w:rsidRDefault="00115700" w:rsidP="00F3614D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3 500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Default="00115700" w:rsidP="00F3614D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3 500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8E0E77" w:rsidRPr="00F8507F" w:rsidTr="0019693A">
        <w:trPr>
          <w:trHeight w:val="1071"/>
        </w:trPr>
        <w:tc>
          <w:tcPr>
            <w:tcW w:w="2233" w:type="dxa"/>
            <w:vMerge/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 xml:space="preserve">естный бюджет 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115700" w:rsidP="000E3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10 500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8E0E77" w:rsidRPr="00F8507F" w:rsidRDefault="00115700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3 500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115700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3 500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115700" w:rsidP="00F3614D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3 500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8E0E77" w:rsidRPr="00F8507F" w:rsidTr="0019693A">
        <w:trPr>
          <w:trHeight w:val="1155"/>
        </w:trPr>
        <w:tc>
          <w:tcPr>
            <w:tcW w:w="2233" w:type="dxa"/>
            <w:vMerge/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5700" w:rsidRDefault="00115700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5700" w:rsidRDefault="00115700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Pr="00F8507F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5700" w:rsidRDefault="00115700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5700" w:rsidRDefault="00115700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5700" w:rsidRDefault="00115700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5700" w:rsidRDefault="00115700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F8507F" w:rsidTr="0019693A">
        <w:trPr>
          <w:trHeight w:val="536"/>
        </w:trPr>
        <w:tc>
          <w:tcPr>
            <w:tcW w:w="2233" w:type="dxa"/>
            <w:vMerge w:val="restart"/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 Приобретение основных средств в рамках благоустройства (газонокосилки, триммеры пр.)</w:t>
            </w:r>
            <w:r w:rsidRPr="00784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Отдел по делам архитектуры и капитального строительства администрации муниципального района</w:t>
            </w:r>
          </w:p>
        </w:tc>
        <w:tc>
          <w:tcPr>
            <w:tcW w:w="1842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451">
              <w:rPr>
                <w:rFonts w:ascii="Times New Roman" w:eastAsia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DD71DE" w:rsidRDefault="0028205B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60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DD71DE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200</w:t>
            </w:r>
            <w:r w:rsidRPr="00DD71DE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DD71DE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200,0</w:t>
            </w:r>
          </w:p>
        </w:tc>
      </w:tr>
      <w:tr w:rsidR="008E0E77" w:rsidRPr="00F8507F" w:rsidTr="0019693A">
        <w:trPr>
          <w:trHeight w:val="552"/>
        </w:trPr>
        <w:tc>
          <w:tcPr>
            <w:tcW w:w="2233" w:type="dxa"/>
            <w:vMerge/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естный бюджет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28205B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2409" w:type="dxa"/>
            <w:vAlign w:val="center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8E0E77" w:rsidRPr="00F8507F" w:rsidTr="0019693A">
        <w:trPr>
          <w:trHeight w:val="837"/>
        </w:trPr>
        <w:tc>
          <w:tcPr>
            <w:tcW w:w="2233" w:type="dxa"/>
            <w:vMerge/>
            <w:tcBorders>
              <w:bottom w:val="single" w:sz="4" w:space="0" w:color="auto"/>
            </w:tcBorders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Pr="00F8507F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F8507F" w:rsidTr="0019693A">
        <w:trPr>
          <w:trHeight w:val="351"/>
        </w:trPr>
        <w:tc>
          <w:tcPr>
            <w:tcW w:w="2233" w:type="dxa"/>
            <w:vMerge w:val="restart"/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 Приобретение прочих материальных запасов в рамках благоустройства (стройматериалы и пр.)</w:t>
            </w:r>
          </w:p>
        </w:tc>
        <w:tc>
          <w:tcPr>
            <w:tcW w:w="1983" w:type="dxa"/>
            <w:vMerge w:val="restart"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Отдел по делам архитектуры и капитального строительства администрации муниципального района</w:t>
            </w:r>
          </w:p>
        </w:tc>
        <w:tc>
          <w:tcPr>
            <w:tcW w:w="1842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451">
              <w:rPr>
                <w:rFonts w:ascii="Times New Roman" w:eastAsia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1847" w:type="dxa"/>
          </w:tcPr>
          <w:p w:rsidR="008E0E77" w:rsidRPr="00DD71DE" w:rsidRDefault="00115700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1 2</w:t>
            </w:r>
            <w:r w:rsidR="008E0E77">
              <w:rPr>
                <w:rFonts w:ascii="Times New Roman" w:eastAsia="Times New Roman" w:hAnsi="Times New Roman"/>
                <w:b/>
                <w:sz w:val="24"/>
                <w:szCs w:val="24"/>
              </w:rPr>
              <w:t>00,0</w:t>
            </w:r>
          </w:p>
        </w:tc>
        <w:tc>
          <w:tcPr>
            <w:tcW w:w="2409" w:type="dxa"/>
            <w:vAlign w:val="center"/>
          </w:tcPr>
          <w:p w:rsidR="008E0E77" w:rsidRPr="00DD71DE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  <w:r w:rsidRPr="00DD71DE">
              <w:rPr>
                <w:rFonts w:ascii="Times New Roman" w:eastAsia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Pr="00DD71DE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  <w:r w:rsidRPr="00DD71DE">
              <w:rPr>
                <w:rFonts w:ascii="Times New Roman" w:eastAsia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400,0</w:t>
            </w:r>
          </w:p>
        </w:tc>
      </w:tr>
      <w:tr w:rsidR="008E0E77" w:rsidRPr="00F8507F" w:rsidTr="0019693A">
        <w:trPr>
          <w:trHeight w:val="385"/>
        </w:trPr>
        <w:tc>
          <w:tcPr>
            <w:tcW w:w="2233" w:type="dxa"/>
            <w:vMerge/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естный бюджет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115700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1 20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</w:tr>
      <w:tr w:rsidR="008E0E77" w:rsidRPr="00F8507F" w:rsidTr="0019693A">
        <w:trPr>
          <w:trHeight w:val="1038"/>
        </w:trPr>
        <w:tc>
          <w:tcPr>
            <w:tcW w:w="2233" w:type="dxa"/>
            <w:vMerge/>
            <w:tcBorders>
              <w:bottom w:val="single" w:sz="4" w:space="0" w:color="auto"/>
            </w:tcBorders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Pr="00F8507F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F8507F" w:rsidTr="0019693A">
        <w:trPr>
          <w:trHeight w:val="636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2.6. Ценовая экспертиза и строительный контроль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программам, реализуемым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бюджета Питерского МО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Отдел по делам архитектуры и капитального строительства 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администрации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451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DD71DE" w:rsidRDefault="0028205B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1 200</w:t>
            </w:r>
            <w:r w:rsidR="008E0E77" w:rsidRPr="00DD71DE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156573" w:rsidRDefault="00156573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DD71DE" w:rsidRDefault="0028205B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400</w:t>
            </w:r>
            <w:r w:rsidR="008E0E77" w:rsidRPr="00DD71DE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156573" w:rsidRDefault="00156573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DD71DE" w:rsidRDefault="0028205B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400</w:t>
            </w:r>
            <w:r w:rsidR="008E0E77" w:rsidRPr="00DD71DE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400,0</w:t>
            </w:r>
          </w:p>
        </w:tc>
      </w:tr>
      <w:tr w:rsidR="008E0E77" w:rsidRPr="00F8507F" w:rsidTr="0019693A">
        <w:trPr>
          <w:trHeight w:val="703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естный бюджет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28205B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1 200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8E0E77" w:rsidRDefault="0028205B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28205B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400</w:t>
            </w:r>
            <w:r w:rsidR="008E0E7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</w:tr>
      <w:tr w:rsidR="008E0E77" w:rsidRPr="00F8507F" w:rsidTr="0019693A">
        <w:trPr>
          <w:trHeight w:val="837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8E0E77" w:rsidRPr="00F8507F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F8507F" w:rsidTr="0019693A">
        <w:trPr>
          <w:trHeight w:val="837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E77" w:rsidRPr="00EF7060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2.7 </w:t>
            </w:r>
            <w:r w:rsidRPr="00EF7060">
              <w:rPr>
                <w:rFonts w:ascii="Times New Roman" w:hAnsi="Times New Roman"/>
                <w:sz w:val="24"/>
                <w:szCs w:val="24"/>
              </w:rPr>
              <w:t>Реализация инициативных проектов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Отдел по делам архитектуры и капитального строительства администрации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451">
              <w:rPr>
                <w:rFonts w:ascii="Times New Roman" w:eastAsia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EF7060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8E0E77" w:rsidRPr="00EF7060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Pr="00EF7060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EF7060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E0E77" w:rsidRPr="00F8507F" w:rsidTr="0019693A">
        <w:trPr>
          <w:trHeight w:val="837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естный бюджет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F8507F" w:rsidTr="0019693A">
        <w:trPr>
          <w:trHeight w:val="837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F8507F" w:rsidTr="0019693A">
        <w:trPr>
          <w:trHeight w:val="837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F8507F" w:rsidTr="0019693A">
        <w:trPr>
          <w:trHeight w:val="837"/>
        </w:trPr>
        <w:tc>
          <w:tcPr>
            <w:tcW w:w="2233" w:type="dxa"/>
            <w:vMerge w:val="restart"/>
            <w:tcBorders>
              <w:top w:val="single" w:sz="4" w:space="0" w:color="auto"/>
            </w:tcBorders>
            <w:vAlign w:val="center"/>
          </w:tcPr>
          <w:p w:rsidR="008E0E77" w:rsidRPr="00EF7060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060">
              <w:rPr>
                <w:rFonts w:ascii="Times New Roman" w:hAnsi="Times New Roman"/>
                <w:sz w:val="24"/>
                <w:szCs w:val="24"/>
              </w:rPr>
              <w:t>2.8 Реализация мероприятий по благоустройству территорий (ремонт тротуаров)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Отдел по делам архитектуры и капитального строительства администрации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451">
              <w:rPr>
                <w:rFonts w:ascii="Times New Roman" w:eastAsia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8E0E77" w:rsidRPr="00EF7060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EF7060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Pr="00EF7060">
              <w:rPr>
                <w:rFonts w:ascii="Times New Roman" w:eastAsia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2409" w:type="dxa"/>
            <w:vAlign w:val="center"/>
          </w:tcPr>
          <w:p w:rsidR="008E0E77" w:rsidRPr="00EF7060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Pr="00EF7060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EF7060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Pr="00EF7060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E0E77" w:rsidRPr="00EF7060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8E0E77" w:rsidRPr="00F8507F" w:rsidTr="0019693A">
        <w:trPr>
          <w:trHeight w:val="837"/>
        </w:trPr>
        <w:tc>
          <w:tcPr>
            <w:tcW w:w="2233" w:type="dxa"/>
            <w:vMerge/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8507F">
              <w:rPr>
                <w:rFonts w:ascii="Times New Roman" w:eastAsia="Times New Roman" w:hAnsi="Times New Roman"/>
                <w:sz w:val="24"/>
                <w:szCs w:val="24"/>
              </w:rPr>
              <w:t>естный бюджет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E0E77" w:rsidRPr="00F8507F" w:rsidTr="0019693A">
        <w:trPr>
          <w:trHeight w:val="837"/>
        </w:trPr>
        <w:tc>
          <w:tcPr>
            <w:tcW w:w="2233" w:type="dxa"/>
            <w:vMerge/>
            <w:vAlign w:val="center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8E0E77" w:rsidRPr="00F8507F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7" w:type="dxa"/>
          </w:tcPr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E77" w:rsidRDefault="008E0E77" w:rsidP="00F3614D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</w:tbl>
    <w:p w:rsidR="00762D1B" w:rsidRDefault="00762D1B" w:rsidP="003152C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62D1B" w:rsidRDefault="00762D1B" w:rsidP="003152C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62D1B" w:rsidRDefault="00762D1B" w:rsidP="003152C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865CC" w:rsidRDefault="005865CC" w:rsidP="005865CC">
      <w:pPr>
        <w:pStyle w:val="a5"/>
        <w:ind w:left="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5865CC" w:rsidRDefault="005865CC" w:rsidP="005865CC">
      <w:pPr>
        <w:pStyle w:val="a5"/>
        <w:ind w:left="142"/>
        <w:contextualSpacing/>
        <w:rPr>
          <w:rStyle w:val="af4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                                                                                   А.А. Строганов</w:t>
      </w:r>
    </w:p>
    <w:p w:rsidR="005865CC" w:rsidRDefault="005865CC" w:rsidP="005865CC">
      <w:pPr>
        <w:rPr>
          <w:rFonts w:ascii="Times New Roman" w:hAnsi="Times New Roman"/>
          <w:sz w:val="28"/>
          <w:szCs w:val="28"/>
        </w:rPr>
      </w:pPr>
    </w:p>
    <w:p w:rsidR="005865CC" w:rsidRDefault="005865CC" w:rsidP="0019693A">
      <w:pPr>
        <w:pStyle w:val="a5"/>
        <w:contextualSpacing/>
        <w:rPr>
          <w:rFonts w:ascii="Times New Roman" w:hAnsi="Times New Roman"/>
          <w:sz w:val="28"/>
          <w:szCs w:val="28"/>
        </w:rPr>
      </w:pPr>
    </w:p>
    <w:p w:rsidR="005865CC" w:rsidRDefault="005865CC" w:rsidP="0019693A">
      <w:pPr>
        <w:pStyle w:val="a5"/>
        <w:contextualSpacing/>
        <w:rPr>
          <w:rFonts w:ascii="Times New Roman" w:hAnsi="Times New Roman"/>
          <w:sz w:val="28"/>
          <w:szCs w:val="28"/>
        </w:rPr>
      </w:pPr>
    </w:p>
    <w:p w:rsidR="000935B6" w:rsidRDefault="000935B6" w:rsidP="0019693A">
      <w:pPr>
        <w:pStyle w:val="a5"/>
        <w:contextualSpacing/>
        <w:rPr>
          <w:rFonts w:ascii="Times New Roman" w:hAnsi="Times New Roman"/>
          <w:sz w:val="28"/>
          <w:szCs w:val="28"/>
        </w:rPr>
        <w:sectPr w:rsidR="000935B6" w:rsidSect="000935B6">
          <w:footerReference w:type="default" r:id="rId11"/>
          <w:pgSz w:w="16838" w:h="11906" w:orient="landscape" w:code="9"/>
          <w:pgMar w:top="425" w:right="425" w:bottom="425" w:left="992" w:header="709" w:footer="0" w:gutter="0"/>
          <w:cols w:space="708"/>
          <w:vAlign w:val="bottom"/>
          <w:docGrid w:linePitch="360"/>
        </w:sectPr>
      </w:pPr>
    </w:p>
    <w:p w:rsidR="005865CC" w:rsidRDefault="005865CC" w:rsidP="0019693A">
      <w:pPr>
        <w:pStyle w:val="a5"/>
        <w:contextualSpacing/>
        <w:rPr>
          <w:rFonts w:ascii="Times New Roman" w:hAnsi="Times New Roman"/>
          <w:sz w:val="28"/>
          <w:szCs w:val="28"/>
        </w:rPr>
      </w:pPr>
    </w:p>
    <w:p w:rsidR="005865CC" w:rsidRDefault="005865CC" w:rsidP="0019693A">
      <w:pPr>
        <w:pStyle w:val="a5"/>
        <w:contextualSpacing/>
        <w:rPr>
          <w:rFonts w:ascii="Times New Roman" w:hAnsi="Times New Roman"/>
          <w:sz w:val="28"/>
          <w:szCs w:val="28"/>
        </w:rPr>
      </w:pPr>
    </w:p>
    <w:p w:rsidR="005865CC" w:rsidRDefault="005865CC" w:rsidP="0019693A">
      <w:pPr>
        <w:pStyle w:val="a5"/>
        <w:contextualSpacing/>
        <w:rPr>
          <w:rFonts w:ascii="Times New Roman" w:hAnsi="Times New Roman"/>
          <w:sz w:val="28"/>
          <w:szCs w:val="28"/>
        </w:rPr>
      </w:pPr>
    </w:p>
    <w:p w:rsidR="0019693A" w:rsidRDefault="0019693A" w:rsidP="0019693A">
      <w:pPr>
        <w:rPr>
          <w:rFonts w:ascii="Times New Roman" w:hAnsi="Times New Roman"/>
          <w:sz w:val="28"/>
          <w:szCs w:val="28"/>
        </w:rPr>
      </w:pPr>
    </w:p>
    <w:p w:rsidR="00762D1B" w:rsidRDefault="00762D1B" w:rsidP="003152CC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762D1B" w:rsidSect="005865CC">
      <w:pgSz w:w="16838" w:h="11906" w:orient="landscape"/>
      <w:pgMar w:top="426" w:right="425" w:bottom="426" w:left="992" w:header="709" w:footer="0" w:gutter="0"/>
      <w:cols w:space="708"/>
      <w:vAlign w:val="bottom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5CC" w:rsidRDefault="005865CC" w:rsidP="004C6B30">
      <w:pPr>
        <w:spacing w:after="0" w:line="240" w:lineRule="auto"/>
      </w:pPr>
      <w:r>
        <w:separator/>
      </w:r>
    </w:p>
  </w:endnote>
  <w:endnote w:type="continuationSeparator" w:id="0">
    <w:p w:rsidR="005865CC" w:rsidRDefault="005865CC" w:rsidP="004C6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173328"/>
      <w:docPartObj>
        <w:docPartGallery w:val="Page Numbers (Bottom of Page)"/>
        <w:docPartUnique/>
      </w:docPartObj>
    </w:sdtPr>
    <w:sdtContent>
      <w:p w:rsidR="005865CC" w:rsidRDefault="005865C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05B">
          <w:rPr>
            <w:noProof/>
          </w:rPr>
          <w:t>10</w:t>
        </w:r>
        <w:r>
          <w:fldChar w:fldCharType="end"/>
        </w:r>
      </w:p>
    </w:sdtContent>
  </w:sdt>
  <w:p w:rsidR="005865CC" w:rsidRDefault="005865C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5CC" w:rsidRDefault="005865CC">
    <w:pPr>
      <w:pStyle w:val="a3"/>
      <w:jc w:val="right"/>
    </w:pPr>
  </w:p>
  <w:p w:rsidR="005865CC" w:rsidRDefault="005865C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3422902"/>
      <w:docPartObj>
        <w:docPartGallery w:val="Page Numbers (Bottom of Page)"/>
        <w:docPartUnique/>
      </w:docPartObj>
    </w:sdtPr>
    <w:sdtContent>
      <w:p w:rsidR="000935B6" w:rsidRDefault="000935B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05B">
          <w:rPr>
            <w:noProof/>
          </w:rPr>
          <w:t>17</w:t>
        </w:r>
        <w:r>
          <w:fldChar w:fldCharType="end"/>
        </w:r>
      </w:p>
    </w:sdtContent>
  </w:sdt>
  <w:p w:rsidR="005865CC" w:rsidRDefault="005865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5CC" w:rsidRDefault="005865CC" w:rsidP="004C6B30">
      <w:pPr>
        <w:spacing w:after="0" w:line="240" w:lineRule="auto"/>
      </w:pPr>
      <w:r>
        <w:separator/>
      </w:r>
    </w:p>
  </w:footnote>
  <w:footnote w:type="continuationSeparator" w:id="0">
    <w:p w:rsidR="005865CC" w:rsidRDefault="005865CC" w:rsidP="004C6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173C5"/>
    <w:multiLevelType w:val="hybridMultilevel"/>
    <w:tmpl w:val="F408745E"/>
    <w:lvl w:ilvl="0" w:tplc="08120D56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70AAF"/>
    <w:multiLevelType w:val="hybridMultilevel"/>
    <w:tmpl w:val="3556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C3A87"/>
    <w:multiLevelType w:val="hybridMultilevel"/>
    <w:tmpl w:val="F69429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F7077"/>
    <w:multiLevelType w:val="hybridMultilevel"/>
    <w:tmpl w:val="5F441B22"/>
    <w:lvl w:ilvl="0" w:tplc="5AB08F1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FE01CD"/>
    <w:multiLevelType w:val="hybridMultilevel"/>
    <w:tmpl w:val="4ABC77FE"/>
    <w:lvl w:ilvl="0" w:tplc="8CD0A8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A023A9C"/>
    <w:multiLevelType w:val="hybridMultilevel"/>
    <w:tmpl w:val="97541AAC"/>
    <w:lvl w:ilvl="0" w:tplc="CEE4BA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C863D9B"/>
    <w:multiLevelType w:val="hybridMultilevel"/>
    <w:tmpl w:val="348C5896"/>
    <w:lvl w:ilvl="0" w:tplc="F724B7CA">
      <w:start w:val="2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48932D8"/>
    <w:multiLevelType w:val="hybridMultilevel"/>
    <w:tmpl w:val="3B827976"/>
    <w:lvl w:ilvl="0" w:tplc="1BB08A1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6C268BE"/>
    <w:multiLevelType w:val="hybridMultilevel"/>
    <w:tmpl w:val="ED8CD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C6121E"/>
    <w:multiLevelType w:val="hybridMultilevel"/>
    <w:tmpl w:val="B9C2F600"/>
    <w:lvl w:ilvl="0" w:tplc="7ECA917C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A12040"/>
    <w:multiLevelType w:val="hybridMultilevel"/>
    <w:tmpl w:val="33CEEF42"/>
    <w:lvl w:ilvl="0" w:tplc="E9E6D8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1EC7F49"/>
    <w:multiLevelType w:val="hybridMultilevel"/>
    <w:tmpl w:val="A3DCCCCA"/>
    <w:lvl w:ilvl="0" w:tplc="7366A3E2">
      <w:start w:val="2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52B82CD8"/>
    <w:multiLevelType w:val="hybridMultilevel"/>
    <w:tmpl w:val="D43CA3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E525AC"/>
    <w:multiLevelType w:val="multilevel"/>
    <w:tmpl w:val="BA2E1CB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4">
    <w:nsid w:val="596F3F63"/>
    <w:multiLevelType w:val="hybridMultilevel"/>
    <w:tmpl w:val="12F8FB22"/>
    <w:lvl w:ilvl="0" w:tplc="CAE8BA5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C2747A"/>
    <w:multiLevelType w:val="hybridMultilevel"/>
    <w:tmpl w:val="171287F6"/>
    <w:lvl w:ilvl="0" w:tplc="184A45B8">
      <w:start w:val="2"/>
      <w:numFmt w:val="bullet"/>
      <w:lvlText w:val=""/>
      <w:lvlJc w:val="left"/>
      <w:pPr>
        <w:ind w:left="1260" w:hanging="360"/>
      </w:pPr>
      <w:rPr>
        <w:rFonts w:ascii="Symbol" w:eastAsia="Calibr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6AC83B3F"/>
    <w:multiLevelType w:val="hybridMultilevel"/>
    <w:tmpl w:val="20407C64"/>
    <w:lvl w:ilvl="0" w:tplc="C200F8B0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A74789"/>
    <w:multiLevelType w:val="hybridMultilevel"/>
    <w:tmpl w:val="E6DC34EC"/>
    <w:lvl w:ilvl="0" w:tplc="77DCC93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1481E29"/>
    <w:multiLevelType w:val="hybridMultilevel"/>
    <w:tmpl w:val="B0A89C50"/>
    <w:lvl w:ilvl="0" w:tplc="E60C11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13"/>
  </w:num>
  <w:num w:numId="5">
    <w:abstractNumId w:val="18"/>
  </w:num>
  <w:num w:numId="6">
    <w:abstractNumId w:val="9"/>
  </w:num>
  <w:num w:numId="7">
    <w:abstractNumId w:val="0"/>
  </w:num>
  <w:num w:numId="8">
    <w:abstractNumId w:val="11"/>
  </w:num>
  <w:num w:numId="9">
    <w:abstractNumId w:val="15"/>
  </w:num>
  <w:num w:numId="10">
    <w:abstractNumId w:val="6"/>
  </w:num>
  <w:num w:numId="11">
    <w:abstractNumId w:val="14"/>
  </w:num>
  <w:num w:numId="12">
    <w:abstractNumId w:val="2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3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267"/>
    <w:rsid w:val="000053D6"/>
    <w:rsid w:val="00011A8D"/>
    <w:rsid w:val="00014296"/>
    <w:rsid w:val="0002159C"/>
    <w:rsid w:val="000242AE"/>
    <w:rsid w:val="00047ED2"/>
    <w:rsid w:val="00071AAE"/>
    <w:rsid w:val="000738B7"/>
    <w:rsid w:val="00080F63"/>
    <w:rsid w:val="00087C74"/>
    <w:rsid w:val="000935B6"/>
    <w:rsid w:val="0009785F"/>
    <w:rsid w:val="000B1AED"/>
    <w:rsid w:val="000C0356"/>
    <w:rsid w:val="000C6D30"/>
    <w:rsid w:val="000C7257"/>
    <w:rsid w:val="000D21C4"/>
    <w:rsid w:val="000E3118"/>
    <w:rsid w:val="000E6CF4"/>
    <w:rsid w:val="000F0308"/>
    <w:rsid w:val="00100DCF"/>
    <w:rsid w:val="0010676D"/>
    <w:rsid w:val="00115700"/>
    <w:rsid w:val="00123E0F"/>
    <w:rsid w:val="00134CA9"/>
    <w:rsid w:val="00141D4F"/>
    <w:rsid w:val="001457DC"/>
    <w:rsid w:val="00156573"/>
    <w:rsid w:val="0018559D"/>
    <w:rsid w:val="00190343"/>
    <w:rsid w:val="00190D54"/>
    <w:rsid w:val="00190F73"/>
    <w:rsid w:val="00191A2A"/>
    <w:rsid w:val="0019693A"/>
    <w:rsid w:val="00197FE0"/>
    <w:rsid w:val="001A2B0D"/>
    <w:rsid w:val="001A6EE8"/>
    <w:rsid w:val="001A6F05"/>
    <w:rsid w:val="001C7252"/>
    <w:rsid w:val="001D4BC4"/>
    <w:rsid w:val="001D6259"/>
    <w:rsid w:val="001D6DA9"/>
    <w:rsid w:val="001E1DC0"/>
    <w:rsid w:val="001E564E"/>
    <w:rsid w:val="001F39E7"/>
    <w:rsid w:val="00206D77"/>
    <w:rsid w:val="00213ECF"/>
    <w:rsid w:val="00217753"/>
    <w:rsid w:val="0022780F"/>
    <w:rsid w:val="002442AC"/>
    <w:rsid w:val="00256B28"/>
    <w:rsid w:val="00257602"/>
    <w:rsid w:val="00261964"/>
    <w:rsid w:val="002634BF"/>
    <w:rsid w:val="00265636"/>
    <w:rsid w:val="0028205B"/>
    <w:rsid w:val="0028542A"/>
    <w:rsid w:val="00292503"/>
    <w:rsid w:val="002B05C5"/>
    <w:rsid w:val="002B7D65"/>
    <w:rsid w:val="002C2A9D"/>
    <w:rsid w:val="002E08E2"/>
    <w:rsid w:val="002E0DEC"/>
    <w:rsid w:val="002E3BD6"/>
    <w:rsid w:val="002F15E7"/>
    <w:rsid w:val="00305C8B"/>
    <w:rsid w:val="003130FA"/>
    <w:rsid w:val="00314511"/>
    <w:rsid w:val="003152CC"/>
    <w:rsid w:val="00322832"/>
    <w:rsid w:val="00326EF7"/>
    <w:rsid w:val="0033793C"/>
    <w:rsid w:val="003438B4"/>
    <w:rsid w:val="00344790"/>
    <w:rsid w:val="003460A3"/>
    <w:rsid w:val="00351791"/>
    <w:rsid w:val="003525E8"/>
    <w:rsid w:val="00355BF5"/>
    <w:rsid w:val="0038441A"/>
    <w:rsid w:val="00386344"/>
    <w:rsid w:val="003C21AE"/>
    <w:rsid w:val="003C4470"/>
    <w:rsid w:val="003D272D"/>
    <w:rsid w:val="003E49D7"/>
    <w:rsid w:val="003F2F30"/>
    <w:rsid w:val="00402414"/>
    <w:rsid w:val="0041734A"/>
    <w:rsid w:val="00417D3A"/>
    <w:rsid w:val="00462BEE"/>
    <w:rsid w:val="004630F4"/>
    <w:rsid w:val="00490443"/>
    <w:rsid w:val="004A128E"/>
    <w:rsid w:val="004A2999"/>
    <w:rsid w:val="004A2BA5"/>
    <w:rsid w:val="004A7FAF"/>
    <w:rsid w:val="004B0201"/>
    <w:rsid w:val="004B1A49"/>
    <w:rsid w:val="004B2684"/>
    <w:rsid w:val="004C6B30"/>
    <w:rsid w:val="004D2EAA"/>
    <w:rsid w:val="004E28C7"/>
    <w:rsid w:val="004E7513"/>
    <w:rsid w:val="004F20B2"/>
    <w:rsid w:val="004F4A0B"/>
    <w:rsid w:val="005001E4"/>
    <w:rsid w:val="0050174C"/>
    <w:rsid w:val="00502DE0"/>
    <w:rsid w:val="00530C26"/>
    <w:rsid w:val="0055449D"/>
    <w:rsid w:val="00562A10"/>
    <w:rsid w:val="0057620E"/>
    <w:rsid w:val="00581770"/>
    <w:rsid w:val="005865CC"/>
    <w:rsid w:val="00586746"/>
    <w:rsid w:val="005870B5"/>
    <w:rsid w:val="00593055"/>
    <w:rsid w:val="00595723"/>
    <w:rsid w:val="005A0D16"/>
    <w:rsid w:val="005A5C32"/>
    <w:rsid w:val="005B0ACC"/>
    <w:rsid w:val="005C26C4"/>
    <w:rsid w:val="005C367D"/>
    <w:rsid w:val="005D077A"/>
    <w:rsid w:val="005D55C7"/>
    <w:rsid w:val="005D769F"/>
    <w:rsid w:val="005F26D6"/>
    <w:rsid w:val="005F5153"/>
    <w:rsid w:val="00604D4D"/>
    <w:rsid w:val="00616B9E"/>
    <w:rsid w:val="0062405B"/>
    <w:rsid w:val="00627628"/>
    <w:rsid w:val="006434CF"/>
    <w:rsid w:val="00650C51"/>
    <w:rsid w:val="0066529A"/>
    <w:rsid w:val="006724F8"/>
    <w:rsid w:val="00674651"/>
    <w:rsid w:val="00676048"/>
    <w:rsid w:val="00681D92"/>
    <w:rsid w:val="00696F05"/>
    <w:rsid w:val="006B0648"/>
    <w:rsid w:val="006C631C"/>
    <w:rsid w:val="006E4A28"/>
    <w:rsid w:val="006E7344"/>
    <w:rsid w:val="006E7955"/>
    <w:rsid w:val="006F3020"/>
    <w:rsid w:val="006F46FE"/>
    <w:rsid w:val="006F76A3"/>
    <w:rsid w:val="00706B4C"/>
    <w:rsid w:val="00712A39"/>
    <w:rsid w:val="00714853"/>
    <w:rsid w:val="0072662F"/>
    <w:rsid w:val="007307FC"/>
    <w:rsid w:val="00733DD6"/>
    <w:rsid w:val="00733FEF"/>
    <w:rsid w:val="00741600"/>
    <w:rsid w:val="00753AF1"/>
    <w:rsid w:val="00762D1B"/>
    <w:rsid w:val="007721EB"/>
    <w:rsid w:val="00772580"/>
    <w:rsid w:val="00775685"/>
    <w:rsid w:val="00776882"/>
    <w:rsid w:val="00784B0D"/>
    <w:rsid w:val="00786B5C"/>
    <w:rsid w:val="007903BC"/>
    <w:rsid w:val="007A3E2F"/>
    <w:rsid w:val="007C2380"/>
    <w:rsid w:val="007D2A67"/>
    <w:rsid w:val="007E3267"/>
    <w:rsid w:val="007E4498"/>
    <w:rsid w:val="00805A6F"/>
    <w:rsid w:val="00810B96"/>
    <w:rsid w:val="0081308D"/>
    <w:rsid w:val="008259AD"/>
    <w:rsid w:val="00831571"/>
    <w:rsid w:val="0083555D"/>
    <w:rsid w:val="00854AE9"/>
    <w:rsid w:val="00861FCC"/>
    <w:rsid w:val="00873BE5"/>
    <w:rsid w:val="008748A7"/>
    <w:rsid w:val="0087753F"/>
    <w:rsid w:val="00886DB5"/>
    <w:rsid w:val="00892369"/>
    <w:rsid w:val="008A2017"/>
    <w:rsid w:val="008A7D49"/>
    <w:rsid w:val="008B61DC"/>
    <w:rsid w:val="008C0E43"/>
    <w:rsid w:val="008C1B97"/>
    <w:rsid w:val="008C7F0D"/>
    <w:rsid w:val="008E0E77"/>
    <w:rsid w:val="008E5D02"/>
    <w:rsid w:val="009014D8"/>
    <w:rsid w:val="00911C05"/>
    <w:rsid w:val="0093241A"/>
    <w:rsid w:val="0094464A"/>
    <w:rsid w:val="009450B7"/>
    <w:rsid w:val="00945A4B"/>
    <w:rsid w:val="00945D44"/>
    <w:rsid w:val="009720A9"/>
    <w:rsid w:val="009844FE"/>
    <w:rsid w:val="0099035A"/>
    <w:rsid w:val="00990E09"/>
    <w:rsid w:val="00992669"/>
    <w:rsid w:val="009A2544"/>
    <w:rsid w:val="009B0A0C"/>
    <w:rsid w:val="009B16B7"/>
    <w:rsid w:val="009D5AC3"/>
    <w:rsid w:val="009F69E1"/>
    <w:rsid w:val="00A16D24"/>
    <w:rsid w:val="00A22FFC"/>
    <w:rsid w:val="00A50EAE"/>
    <w:rsid w:val="00A608E5"/>
    <w:rsid w:val="00A7083F"/>
    <w:rsid w:val="00AB6C2B"/>
    <w:rsid w:val="00AC5705"/>
    <w:rsid w:val="00AF263B"/>
    <w:rsid w:val="00B103BC"/>
    <w:rsid w:val="00B1134F"/>
    <w:rsid w:val="00B11797"/>
    <w:rsid w:val="00B1727D"/>
    <w:rsid w:val="00B375F4"/>
    <w:rsid w:val="00B62C04"/>
    <w:rsid w:val="00B81124"/>
    <w:rsid w:val="00B96876"/>
    <w:rsid w:val="00BA4535"/>
    <w:rsid w:val="00BA4AB4"/>
    <w:rsid w:val="00BB1A08"/>
    <w:rsid w:val="00BD6954"/>
    <w:rsid w:val="00BF717C"/>
    <w:rsid w:val="00C13092"/>
    <w:rsid w:val="00C17537"/>
    <w:rsid w:val="00C21F4A"/>
    <w:rsid w:val="00C362FF"/>
    <w:rsid w:val="00C42780"/>
    <w:rsid w:val="00C42EFD"/>
    <w:rsid w:val="00C44EB1"/>
    <w:rsid w:val="00C54E84"/>
    <w:rsid w:val="00C558F7"/>
    <w:rsid w:val="00C67F59"/>
    <w:rsid w:val="00C80696"/>
    <w:rsid w:val="00C80D99"/>
    <w:rsid w:val="00C856C8"/>
    <w:rsid w:val="00C9028D"/>
    <w:rsid w:val="00C93B09"/>
    <w:rsid w:val="00C963F3"/>
    <w:rsid w:val="00C966C9"/>
    <w:rsid w:val="00CA42BB"/>
    <w:rsid w:val="00CB29B3"/>
    <w:rsid w:val="00CB6E6B"/>
    <w:rsid w:val="00CE1A29"/>
    <w:rsid w:val="00CF19FD"/>
    <w:rsid w:val="00CF5AC8"/>
    <w:rsid w:val="00D05C49"/>
    <w:rsid w:val="00D069B1"/>
    <w:rsid w:val="00D07D9B"/>
    <w:rsid w:val="00D171AB"/>
    <w:rsid w:val="00D23DD0"/>
    <w:rsid w:val="00D32402"/>
    <w:rsid w:val="00D34948"/>
    <w:rsid w:val="00D42821"/>
    <w:rsid w:val="00D50BCE"/>
    <w:rsid w:val="00D51AC4"/>
    <w:rsid w:val="00D5235D"/>
    <w:rsid w:val="00D6537F"/>
    <w:rsid w:val="00D74298"/>
    <w:rsid w:val="00D76BB0"/>
    <w:rsid w:val="00DA1900"/>
    <w:rsid w:val="00DA2275"/>
    <w:rsid w:val="00DA5A78"/>
    <w:rsid w:val="00DA68B9"/>
    <w:rsid w:val="00DC15CA"/>
    <w:rsid w:val="00DC6363"/>
    <w:rsid w:val="00DC71C1"/>
    <w:rsid w:val="00DD71DE"/>
    <w:rsid w:val="00DE0ED7"/>
    <w:rsid w:val="00DE786B"/>
    <w:rsid w:val="00DF183A"/>
    <w:rsid w:val="00E101B6"/>
    <w:rsid w:val="00E13015"/>
    <w:rsid w:val="00E21257"/>
    <w:rsid w:val="00E22C5E"/>
    <w:rsid w:val="00E248E0"/>
    <w:rsid w:val="00E2609A"/>
    <w:rsid w:val="00E274CB"/>
    <w:rsid w:val="00E52C85"/>
    <w:rsid w:val="00E553CD"/>
    <w:rsid w:val="00E662CE"/>
    <w:rsid w:val="00E81033"/>
    <w:rsid w:val="00E90000"/>
    <w:rsid w:val="00E91FB3"/>
    <w:rsid w:val="00EB528E"/>
    <w:rsid w:val="00EC4ACC"/>
    <w:rsid w:val="00EC7058"/>
    <w:rsid w:val="00ED7346"/>
    <w:rsid w:val="00EE5E26"/>
    <w:rsid w:val="00EF0A7F"/>
    <w:rsid w:val="00EF5A06"/>
    <w:rsid w:val="00EF7060"/>
    <w:rsid w:val="00F059FC"/>
    <w:rsid w:val="00F05EAF"/>
    <w:rsid w:val="00F26D8D"/>
    <w:rsid w:val="00F3614D"/>
    <w:rsid w:val="00F36B44"/>
    <w:rsid w:val="00F37365"/>
    <w:rsid w:val="00F41E9B"/>
    <w:rsid w:val="00F42D98"/>
    <w:rsid w:val="00F43DD8"/>
    <w:rsid w:val="00F81D19"/>
    <w:rsid w:val="00F908E9"/>
    <w:rsid w:val="00F93A29"/>
    <w:rsid w:val="00F96CE3"/>
    <w:rsid w:val="00FA4758"/>
    <w:rsid w:val="00FB2740"/>
    <w:rsid w:val="00FB47BA"/>
    <w:rsid w:val="00FC02FC"/>
    <w:rsid w:val="00FD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47984DC-725C-49D7-A7B1-2B0E69C35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C51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793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33793C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33793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3793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793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3793C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3793C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3793C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50C5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50C51"/>
    <w:rPr>
      <w:rFonts w:ascii="Calibri" w:eastAsia="Calibri" w:hAnsi="Calibri" w:cs="Times New Roman"/>
      <w:lang w:eastAsia="ru-RU"/>
    </w:rPr>
  </w:style>
  <w:style w:type="paragraph" w:styleId="a5">
    <w:name w:val="No Spacing"/>
    <w:link w:val="a6"/>
    <w:uiPriority w:val="1"/>
    <w:qFormat/>
    <w:rsid w:val="00650C5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7">
    <w:name w:val="Основной текст_"/>
    <w:basedOn w:val="a0"/>
    <w:link w:val="11"/>
    <w:rsid w:val="00314511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7"/>
    <w:rsid w:val="00314511"/>
    <w:pPr>
      <w:shd w:val="clear" w:color="auto" w:fill="FFFFFF"/>
      <w:spacing w:after="0" w:line="254" w:lineRule="exact"/>
      <w:ind w:hanging="480"/>
      <w:jc w:val="right"/>
    </w:pPr>
    <w:rPr>
      <w:rFonts w:ascii="Times New Roman" w:eastAsia="Times New Roman" w:hAnsi="Times New Roman" w:cstheme="minorBidi"/>
      <w:sz w:val="21"/>
      <w:szCs w:val="21"/>
      <w:lang w:eastAsia="en-US"/>
    </w:rPr>
  </w:style>
  <w:style w:type="character" w:customStyle="1" w:styleId="2105pt">
    <w:name w:val="Основной текст (2) + 10;5 pt"/>
    <w:basedOn w:val="a0"/>
    <w:rsid w:val="0031451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41">
    <w:name w:val="Основной текст (4) + Не полужирный"/>
    <w:basedOn w:val="a0"/>
    <w:rsid w:val="00314511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character" w:customStyle="1" w:styleId="a8">
    <w:name w:val="Основной текст + Курсив"/>
    <w:basedOn w:val="a7"/>
    <w:rsid w:val="00314511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D5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0BCE"/>
    <w:rPr>
      <w:rFonts w:ascii="Tahoma" w:eastAsia="Calibri" w:hAnsi="Tahoma" w:cs="Tahoma"/>
      <w:sz w:val="16"/>
      <w:szCs w:val="16"/>
      <w:lang w:eastAsia="ru-RU"/>
    </w:rPr>
  </w:style>
  <w:style w:type="paragraph" w:customStyle="1" w:styleId="110">
    <w:name w:val="Обычный11"/>
    <w:rsid w:val="00D50BC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Emphasis"/>
    <w:qFormat/>
    <w:rsid w:val="00D51AC4"/>
    <w:rPr>
      <w:i/>
      <w:iCs/>
    </w:rPr>
  </w:style>
  <w:style w:type="paragraph" w:customStyle="1" w:styleId="21">
    <w:name w:val="Обычный2"/>
    <w:rsid w:val="00D51A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A22FFC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uiPriority w:val="99"/>
    <w:rsid w:val="00A22FF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E22C5E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ing">
    <w:name w:val="Heading"/>
    <w:uiPriority w:val="99"/>
    <w:rsid w:val="00E22C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List Paragraph"/>
    <w:basedOn w:val="a"/>
    <w:uiPriority w:val="34"/>
    <w:qFormat/>
    <w:rsid w:val="0033793C"/>
    <w:pPr>
      <w:ind w:left="720" w:firstLine="709"/>
      <w:contextualSpacing/>
      <w:jc w:val="both"/>
    </w:pPr>
    <w:rPr>
      <w:rFonts w:ascii="Times New Roman" w:hAnsi="Times New Roman"/>
      <w:lang w:eastAsia="en-US"/>
    </w:rPr>
  </w:style>
  <w:style w:type="paragraph" w:customStyle="1" w:styleId="ConsPlusTitle">
    <w:name w:val="ConsPlusTitle"/>
    <w:rsid w:val="0033793C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Calibri"/>
      <w:b/>
      <w:bCs/>
      <w:lang w:eastAsia="ru-RU"/>
    </w:rPr>
  </w:style>
  <w:style w:type="paragraph" w:customStyle="1" w:styleId="ConsPlusNonformat">
    <w:name w:val="ConsPlusNonformat"/>
    <w:uiPriority w:val="99"/>
    <w:rsid w:val="0033793C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e">
    <w:name w:val="Body Text"/>
    <w:basedOn w:val="a"/>
    <w:link w:val="af"/>
    <w:rsid w:val="0033793C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3379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CharChar">
    <w:name w:val="Знак Знак2 Char Char"/>
    <w:basedOn w:val="a"/>
    <w:rsid w:val="0033793C"/>
    <w:pPr>
      <w:spacing w:after="160" w:line="240" w:lineRule="exact"/>
      <w:ind w:firstLine="709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header"/>
    <w:basedOn w:val="a"/>
    <w:link w:val="af1"/>
    <w:uiPriority w:val="99"/>
    <w:unhideWhenUsed/>
    <w:rsid w:val="0033793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33793C"/>
    <w:rPr>
      <w:rFonts w:ascii="Times New Roman" w:eastAsia="Calibri" w:hAnsi="Times New Roman" w:cs="Times New Roman"/>
    </w:rPr>
  </w:style>
  <w:style w:type="paragraph" w:customStyle="1" w:styleId="af2">
    <w:name w:val="Нормальный (таблица)"/>
    <w:basedOn w:val="a"/>
    <w:next w:val="a"/>
    <w:uiPriority w:val="99"/>
    <w:rsid w:val="0033793C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Гипертекстовая ссылка"/>
    <w:basedOn w:val="a0"/>
    <w:uiPriority w:val="99"/>
    <w:rsid w:val="0033793C"/>
    <w:rPr>
      <w:rFonts w:cs="Times New Roman"/>
      <w:color w:val="106BBE"/>
    </w:rPr>
  </w:style>
  <w:style w:type="character" w:customStyle="1" w:styleId="af4">
    <w:name w:val="Цветовое выделение"/>
    <w:uiPriority w:val="99"/>
    <w:qFormat/>
    <w:rsid w:val="0033793C"/>
    <w:rPr>
      <w:b/>
      <w:color w:val="26282F"/>
      <w:sz w:val="26"/>
    </w:rPr>
  </w:style>
  <w:style w:type="paragraph" w:customStyle="1" w:styleId="Default">
    <w:name w:val="Default"/>
    <w:rsid w:val="003379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3379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12">
    <w:name w:val="Заголовок №1_"/>
    <w:link w:val="13"/>
    <w:uiPriority w:val="99"/>
    <w:locked/>
    <w:rsid w:val="0033793C"/>
    <w:rPr>
      <w:b/>
      <w:sz w:val="25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3793C"/>
    <w:pPr>
      <w:widowControl w:val="0"/>
      <w:shd w:val="clear" w:color="auto" w:fill="FFFFFF"/>
      <w:spacing w:before="240" w:after="420" w:line="240" w:lineRule="atLeast"/>
      <w:jc w:val="both"/>
      <w:outlineLvl w:val="0"/>
    </w:pPr>
    <w:rPr>
      <w:rFonts w:asciiTheme="minorHAnsi" w:eastAsiaTheme="minorHAnsi" w:hAnsiTheme="minorHAnsi" w:cstheme="minorBidi"/>
      <w:b/>
      <w:sz w:val="25"/>
      <w:shd w:val="clear" w:color="auto" w:fill="FFFFFF"/>
      <w:lang w:eastAsia="en-US"/>
    </w:rPr>
  </w:style>
  <w:style w:type="paragraph" w:customStyle="1" w:styleId="western">
    <w:name w:val="western"/>
    <w:basedOn w:val="a"/>
    <w:rsid w:val="0033793C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6">
    <w:name w:val="Знак"/>
    <w:basedOn w:val="a"/>
    <w:rsid w:val="0033793C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printj">
    <w:name w:val="printj"/>
    <w:basedOn w:val="a"/>
    <w:rsid w:val="003379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3793C"/>
  </w:style>
  <w:style w:type="table" w:styleId="af7">
    <w:name w:val="Table Grid"/>
    <w:basedOn w:val="a1"/>
    <w:uiPriority w:val="59"/>
    <w:rsid w:val="00BF71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156573"/>
    <w:rPr>
      <w:rFonts w:ascii="Calibri" w:eastAsia="Calibri" w:hAnsi="Calibri" w:cs="Times New Roman"/>
      <w:lang w:eastAsia="ru-RU"/>
    </w:rPr>
  </w:style>
  <w:style w:type="character" w:styleId="af8">
    <w:name w:val="line number"/>
    <w:basedOn w:val="a0"/>
    <w:uiPriority w:val="99"/>
    <w:semiHidden/>
    <w:unhideWhenUsed/>
    <w:rsid w:val="00B10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4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ownloads\&#1055;&#1088;&#1086;&#1077;&#1082;&#1090;%20&#1087;&#1088;&#1086;&#1075;&#1088;&#1072;&#1084;&#1084;&#1099;%20&#1076;&#1086;%202028%20&#1075;&#1086;&#1076;&#1072;%20&#1073;&#1083;&#1072;&#1075;&#1086;&#1091;&#1089;&#1090;&#1088;&#1086;&#1081;&#1089;&#1090;&#1074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86699-DFD6-41B6-A329-FD4D572A1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программы до 2028 года благоустройство</Template>
  <TotalTime>244</TotalTime>
  <Pages>17</Pages>
  <Words>3963</Words>
  <Characters>22591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8</cp:revision>
  <cp:lastPrinted>2026-06-09T11:39:00Z</cp:lastPrinted>
  <dcterms:created xsi:type="dcterms:W3CDTF">2026-06-08T10:15:00Z</dcterms:created>
  <dcterms:modified xsi:type="dcterms:W3CDTF">2026-06-09T11:41:00Z</dcterms:modified>
</cp:coreProperties>
</file>